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D0873">
      <w:pPr>
        <w:tabs>
          <w:tab w:val="center" w:pos="4604"/>
        </w:tabs>
        <w:bidi w:val="0"/>
        <w:ind w:left="0" w:leftChars="0"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 w:bidi="ar-SA"/>
        </w:rPr>
        <w:t>1：</w:t>
      </w:r>
    </w:p>
    <w:p w14:paraId="3876C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Times New Roman" w:hAnsi="Times New Roman" w:eastAsia="方正小标宋_GBK" w:cs="Times New Roman"/>
          <w:b w:val="0"/>
          <w:color w:val="00000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b w:val="0"/>
          <w:color w:val="000000"/>
          <w:kern w:val="2"/>
          <w:sz w:val="44"/>
          <w:szCs w:val="44"/>
          <w:highlight w:val="none"/>
          <w:lang w:val="en-US" w:eastAsia="zh-CN" w:bidi="ar-SA"/>
        </w:rPr>
        <w:t>河南省科学院驻企科技专员需求征集表</w:t>
      </w:r>
    </w:p>
    <w:p w14:paraId="39B10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68" w:lineRule="auto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color w:val="000000"/>
          <w:kern w:val="2"/>
          <w:sz w:val="32"/>
          <w:szCs w:val="32"/>
          <w:highlight w:val="none"/>
          <w:lang w:val="en-US" w:eastAsia="en-US" w:bidi="ar-SA"/>
        </w:rPr>
      </w:pPr>
      <w:r>
        <w:rPr>
          <w:rFonts w:hint="eastAsia" w:ascii="黑体" w:hAnsi="黑体" w:eastAsia="黑体" w:cs="黑体"/>
          <w:color w:val="000000"/>
          <w:spacing w:val="8"/>
          <w:kern w:val="2"/>
          <w:sz w:val="32"/>
          <w:szCs w:val="32"/>
          <w:highlight w:val="none"/>
          <w:lang w:val="en-US" w:eastAsia="zh-CN" w:bidi="ar-SA"/>
        </w:rPr>
        <w:t>一、</w:t>
      </w:r>
      <w:r>
        <w:rPr>
          <w:rFonts w:hint="eastAsia" w:ascii="黑体" w:hAnsi="黑体" w:eastAsia="黑体" w:cs="黑体"/>
          <w:color w:val="000000"/>
          <w:spacing w:val="8"/>
          <w:kern w:val="2"/>
          <w:sz w:val="32"/>
          <w:szCs w:val="32"/>
          <w:highlight w:val="none"/>
          <w:lang w:val="en-US" w:eastAsia="en-US" w:bidi="ar-SA"/>
        </w:rPr>
        <w:t>企业基本情况</w:t>
      </w:r>
    </w:p>
    <w:tbl>
      <w:tblPr>
        <w:tblStyle w:val="31"/>
        <w:tblW w:w="9595" w:type="dxa"/>
        <w:tblInd w:w="-42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25"/>
        <w:gridCol w:w="1487"/>
        <w:gridCol w:w="1682"/>
        <w:gridCol w:w="1492"/>
        <w:gridCol w:w="1493"/>
        <w:gridCol w:w="1516"/>
      </w:tblGrid>
      <w:tr w14:paraId="27D356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925" w:type="dxa"/>
            <w:vAlign w:val="center"/>
          </w:tcPr>
          <w:p w14:paraId="31302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企业名称</w:t>
            </w:r>
          </w:p>
        </w:tc>
        <w:tc>
          <w:tcPr>
            <w:tcW w:w="1487" w:type="dxa"/>
            <w:vAlign w:val="center"/>
          </w:tcPr>
          <w:p w14:paraId="1CC31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82" w:type="dxa"/>
            <w:vAlign w:val="center"/>
          </w:tcPr>
          <w:p w14:paraId="75D40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7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法定代表人</w:t>
            </w:r>
          </w:p>
        </w:tc>
        <w:tc>
          <w:tcPr>
            <w:tcW w:w="1492" w:type="dxa"/>
            <w:vAlign w:val="center"/>
          </w:tcPr>
          <w:p w14:paraId="64720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493" w:type="dxa"/>
            <w:vAlign w:val="center"/>
          </w:tcPr>
          <w:p w14:paraId="62A8A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6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联系人</w:t>
            </w:r>
          </w:p>
        </w:tc>
        <w:tc>
          <w:tcPr>
            <w:tcW w:w="1516" w:type="dxa"/>
            <w:vAlign w:val="center"/>
          </w:tcPr>
          <w:p w14:paraId="783E7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3CC3EB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25" w:type="dxa"/>
            <w:vAlign w:val="center"/>
          </w:tcPr>
          <w:p w14:paraId="688CC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联系电话</w:t>
            </w:r>
          </w:p>
        </w:tc>
        <w:tc>
          <w:tcPr>
            <w:tcW w:w="1487" w:type="dxa"/>
            <w:vAlign w:val="center"/>
          </w:tcPr>
          <w:p w14:paraId="73D78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82" w:type="dxa"/>
            <w:vAlign w:val="center"/>
          </w:tcPr>
          <w:p w14:paraId="36BF1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7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企业职工总数</w:t>
            </w:r>
          </w:p>
        </w:tc>
        <w:tc>
          <w:tcPr>
            <w:tcW w:w="1492" w:type="dxa"/>
            <w:vAlign w:val="center"/>
          </w:tcPr>
          <w:p w14:paraId="5769F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493" w:type="dxa"/>
            <w:vAlign w:val="center"/>
          </w:tcPr>
          <w:p w14:paraId="07C67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7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参加社保人数</w:t>
            </w:r>
          </w:p>
        </w:tc>
        <w:tc>
          <w:tcPr>
            <w:tcW w:w="1516" w:type="dxa"/>
            <w:vAlign w:val="center"/>
          </w:tcPr>
          <w:p w14:paraId="58BCC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FBB6B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925" w:type="dxa"/>
            <w:vAlign w:val="center"/>
          </w:tcPr>
          <w:p w14:paraId="6D972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企业营业</w:t>
            </w:r>
          </w:p>
          <w:p w14:paraId="32747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执照类型</w:t>
            </w:r>
          </w:p>
        </w:tc>
        <w:tc>
          <w:tcPr>
            <w:tcW w:w="3169" w:type="dxa"/>
            <w:gridSpan w:val="2"/>
            <w:vAlign w:val="center"/>
          </w:tcPr>
          <w:p w14:paraId="58E90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492" w:type="dxa"/>
            <w:vAlign w:val="center"/>
          </w:tcPr>
          <w:p w14:paraId="4ED25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2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统一社会</w:t>
            </w:r>
          </w:p>
          <w:p w14:paraId="2558C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7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信用代码</w:t>
            </w:r>
          </w:p>
        </w:tc>
        <w:tc>
          <w:tcPr>
            <w:tcW w:w="3009" w:type="dxa"/>
            <w:gridSpan w:val="2"/>
            <w:vAlign w:val="center"/>
          </w:tcPr>
          <w:p w14:paraId="17D98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F395E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25" w:type="dxa"/>
            <w:vAlign w:val="center"/>
          </w:tcPr>
          <w:p w14:paraId="08060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是否上市</w:t>
            </w:r>
          </w:p>
        </w:tc>
        <w:tc>
          <w:tcPr>
            <w:tcW w:w="1487" w:type="dxa"/>
            <w:vAlign w:val="center"/>
          </w:tcPr>
          <w:p w14:paraId="0E3BB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□是  □否</w:t>
            </w:r>
          </w:p>
        </w:tc>
        <w:tc>
          <w:tcPr>
            <w:tcW w:w="1682" w:type="dxa"/>
            <w:vAlign w:val="center"/>
          </w:tcPr>
          <w:p w14:paraId="3F033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上市代码</w:t>
            </w:r>
          </w:p>
        </w:tc>
        <w:tc>
          <w:tcPr>
            <w:tcW w:w="1492" w:type="dxa"/>
            <w:vAlign w:val="center"/>
          </w:tcPr>
          <w:p w14:paraId="574D2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493" w:type="dxa"/>
            <w:vAlign w:val="center"/>
          </w:tcPr>
          <w:p w14:paraId="62B41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上市地点</w:t>
            </w:r>
          </w:p>
        </w:tc>
        <w:tc>
          <w:tcPr>
            <w:tcW w:w="1516" w:type="dxa"/>
            <w:vAlign w:val="center"/>
          </w:tcPr>
          <w:p w14:paraId="76E05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1E0490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25" w:type="dxa"/>
            <w:vAlign w:val="center"/>
          </w:tcPr>
          <w:p w14:paraId="18A98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企业性质</w:t>
            </w:r>
          </w:p>
        </w:tc>
        <w:tc>
          <w:tcPr>
            <w:tcW w:w="7670" w:type="dxa"/>
            <w:gridSpan w:val="5"/>
            <w:vAlign w:val="center"/>
          </w:tcPr>
          <w:p w14:paraId="36B80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222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□国有企业  □民营企业  □中外合资企业  □外商独资企业  □其他</w:t>
            </w:r>
          </w:p>
        </w:tc>
      </w:tr>
      <w:tr w14:paraId="616BC53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1" w:hRule="atLeast"/>
        </w:trPr>
        <w:tc>
          <w:tcPr>
            <w:tcW w:w="1925" w:type="dxa"/>
            <w:vAlign w:val="center"/>
          </w:tcPr>
          <w:p w14:paraId="5E460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企业简介</w:t>
            </w:r>
          </w:p>
        </w:tc>
        <w:tc>
          <w:tcPr>
            <w:tcW w:w="7670" w:type="dxa"/>
            <w:gridSpan w:val="5"/>
            <w:vAlign w:val="top"/>
          </w:tcPr>
          <w:p w14:paraId="498B3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8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  <w:p w14:paraId="6036B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9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企业简介以及已取得创新性成绩或创造性科技成果、科研条件等情况。</w:t>
            </w:r>
          </w:p>
          <w:p w14:paraId="6CA15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9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  <w:p w14:paraId="160BB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9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  <w:p w14:paraId="55700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7" w:lineRule="auto"/>
              <w:ind w:left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60A64F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925" w:type="dxa"/>
            <w:vAlign w:val="center"/>
          </w:tcPr>
          <w:p w14:paraId="720F0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企业主营业务</w:t>
            </w:r>
          </w:p>
        </w:tc>
        <w:tc>
          <w:tcPr>
            <w:tcW w:w="7670" w:type="dxa"/>
            <w:gridSpan w:val="5"/>
            <w:vAlign w:val="center"/>
          </w:tcPr>
          <w:p w14:paraId="09B40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222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1.                   2.                  3.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  </w:t>
            </w:r>
          </w:p>
        </w:tc>
      </w:tr>
      <w:tr w14:paraId="576D65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925" w:type="dxa"/>
            <w:vAlign w:val="center"/>
          </w:tcPr>
          <w:p w14:paraId="25190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企业所属领域</w:t>
            </w:r>
          </w:p>
        </w:tc>
        <w:tc>
          <w:tcPr>
            <w:tcW w:w="7670" w:type="dxa"/>
            <w:gridSpan w:val="5"/>
            <w:vAlign w:val="center"/>
          </w:tcPr>
          <w:p w14:paraId="2EA4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222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电子信息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先进制造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新材料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能源交通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生物医药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资源环境  </w:t>
            </w:r>
          </w:p>
          <w:p w14:paraId="58DF2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222" w:firstLineChars="1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农业农村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科技服务业 □其他</w:t>
            </w:r>
          </w:p>
        </w:tc>
      </w:tr>
      <w:tr w14:paraId="163B57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925" w:type="dxa"/>
            <w:vAlign w:val="center"/>
          </w:tcPr>
          <w:p w14:paraId="210ED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企业所属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" w:eastAsia="zh-CN" w:bidi="ar-SA"/>
              </w:rPr>
              <w:t>产业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链</w:t>
            </w:r>
          </w:p>
        </w:tc>
        <w:tc>
          <w:tcPr>
            <w:tcW w:w="7670" w:type="dxa"/>
            <w:gridSpan w:val="5"/>
            <w:vAlign w:val="top"/>
          </w:tcPr>
          <w:p w14:paraId="77BD1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320" w:leftChars="10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超硬材料  □尼龙新材料□铝基新材料  □铜基新材料 □先进合金材料 </w:t>
            </w:r>
          </w:p>
          <w:p w14:paraId="24311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320" w:leftChars="10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□合金新材料 □先进钢铁材料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绿色建材材料 □绿色建筑材料 □新型显示和智能终端 □智能传感器和半导体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光电 □先进计算机 □新型电力（新能源）装备 □先进工程机械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先进农机装备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机器人和数控机床 □航空航天及卫星应用 □节能环保装备  □新能源汽车 □生物医药 □高端医疗器械及卫材 □休闲食品 □冷链食品 □预制菜 □酒饮品 □纺织服装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现代家居 □其他</w:t>
            </w:r>
          </w:p>
        </w:tc>
      </w:tr>
      <w:tr w14:paraId="0DDDE9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925" w:type="dxa"/>
            <w:vAlign w:val="center"/>
          </w:tcPr>
          <w:p w14:paraId="4C8E2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企业资质</w:t>
            </w:r>
          </w:p>
          <w:p w14:paraId="09FE2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（企业需为省境内注册企业）</w:t>
            </w:r>
          </w:p>
        </w:tc>
        <w:tc>
          <w:tcPr>
            <w:tcW w:w="7670" w:type="dxa"/>
            <w:gridSpan w:val="5"/>
            <w:vAlign w:val="top"/>
          </w:tcPr>
          <w:p w14:paraId="70126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320" w:leftChars="10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规上工业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sv-SE" w:eastAsia="zh-CN" w:bidi="ar-SA"/>
              </w:rPr>
              <w:t>企业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sv-SE" w:eastAsia="zh-CN" w:bidi="ar-SA"/>
              </w:rPr>
              <w:t>创新龙头企业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sv-SE" w:eastAsia="zh-CN" w:bidi="ar-SA"/>
              </w:rPr>
              <w:t>“瞪羚”企业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sv-SE" w:eastAsia="zh-CN" w:bidi="ar-SA"/>
              </w:rPr>
              <w:t>高新技术企业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sv-SE" w:eastAsia="zh-CN" w:bidi="ar-SA"/>
              </w:rPr>
              <w:t>科技型中小企业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sv-SE" w:eastAsia="zh-CN" w:bidi="ar-SA"/>
              </w:rPr>
              <w:t>技术先进型服务企业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技术创新示范企业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sv-SE" w:eastAsia="zh-CN" w:bidi="ar-SA"/>
              </w:rPr>
              <w:t>专精特新“小巨人”企业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sv-SE" w:eastAsia="zh-CN" w:bidi="ar-SA"/>
              </w:rPr>
              <w:t>专精特新中小企业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sv-SE" w:eastAsia="zh-CN" w:bidi="ar-SA"/>
              </w:rPr>
              <w:t>创新型中小企业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sv-SE" w:eastAsia="zh-CN" w:bidi="ar-SA"/>
              </w:rPr>
              <w:t>农业产业化龙头企业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sv-SE" w:eastAsia="zh-CN" w:bidi="ar-SA"/>
              </w:rPr>
              <w:t>科改企业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其他（可多选）</w:t>
            </w:r>
          </w:p>
        </w:tc>
      </w:tr>
      <w:tr w14:paraId="1F3120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925" w:type="dxa"/>
            <w:vAlign w:val="center"/>
          </w:tcPr>
          <w:p w14:paraId="5A205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9" w:lineRule="auto"/>
              <w:ind w:lef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企业所建研发平台</w:t>
            </w:r>
          </w:p>
        </w:tc>
        <w:tc>
          <w:tcPr>
            <w:tcW w:w="7670" w:type="dxa"/>
            <w:gridSpan w:val="5"/>
            <w:vAlign w:val="center"/>
          </w:tcPr>
          <w:p w14:paraId="6A4A2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320" w:leftChars="10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□重点实验室  □技术创新中心  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产业研究院  □工程技术研究中心 □校企共建研发中心   □其他（上述平台均需为省级及以上）</w:t>
            </w:r>
          </w:p>
        </w:tc>
      </w:tr>
    </w:tbl>
    <w:p w14:paraId="249E528B">
      <w:pPr>
        <w:widowControl/>
        <w:jc w:val="left"/>
        <w:rPr>
          <w:rFonts w:eastAsia="黑体"/>
          <w:color w:val="000000"/>
          <w:sz w:val="24"/>
          <w:highlight w:val="none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814" w:left="1587" w:header="851" w:footer="133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7917896A">
      <w:pPr>
        <w:spacing w:line="240" w:lineRule="auto"/>
        <w:ind w:firstLine="0" w:firstLineChars="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  <w:lang w:eastAsia="zh-CN"/>
        </w:rPr>
        <w:t>二、“驻企科技专员”及技术难题需求</w:t>
      </w:r>
    </w:p>
    <w:tbl>
      <w:tblPr>
        <w:tblStyle w:val="17"/>
        <w:tblW w:w="91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1" w:type="dxa"/>
          <w:bottom w:w="0" w:type="dxa"/>
          <w:right w:w="51" w:type="dxa"/>
        </w:tblCellMar>
      </w:tblPr>
      <w:tblGrid>
        <w:gridCol w:w="2399"/>
        <w:gridCol w:w="6794"/>
      </w:tblGrid>
      <w:tr w14:paraId="6BE33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725" w:hRule="atLeast"/>
          <w:jc w:val="center"/>
        </w:trPr>
        <w:tc>
          <w:tcPr>
            <w:tcW w:w="2399" w:type="dxa"/>
            <w:noWrap w:val="0"/>
            <w:vAlign w:val="center"/>
          </w:tcPr>
          <w:p w14:paraId="240B1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需求“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驻企科技专员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”研究领域</w:t>
            </w:r>
          </w:p>
        </w:tc>
        <w:tc>
          <w:tcPr>
            <w:tcW w:w="6794" w:type="dxa"/>
            <w:noWrap w:val="0"/>
            <w:vAlign w:val="center"/>
          </w:tcPr>
          <w:p w14:paraId="1A276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7A287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205" w:hRule="atLeast"/>
          <w:jc w:val="center"/>
        </w:trPr>
        <w:tc>
          <w:tcPr>
            <w:tcW w:w="2399" w:type="dxa"/>
            <w:noWrap w:val="0"/>
            <w:vAlign w:val="center"/>
          </w:tcPr>
          <w:p w14:paraId="20739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需求“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驻企科技专员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”名单（企业已有意向人选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并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协商一致的填写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此项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）</w:t>
            </w:r>
          </w:p>
        </w:tc>
        <w:tc>
          <w:tcPr>
            <w:tcW w:w="6794" w:type="dxa"/>
            <w:noWrap w:val="0"/>
            <w:vAlign w:val="center"/>
          </w:tcPr>
          <w:p w14:paraId="7C8F1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  <w:t xml:space="preserve">姓名：           单位：         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  <w:t>手机号码：</w:t>
            </w:r>
          </w:p>
          <w:p w14:paraId="49B66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2D6ED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56" w:hRule="atLeast"/>
          <w:jc w:val="center"/>
        </w:trPr>
        <w:tc>
          <w:tcPr>
            <w:tcW w:w="2399" w:type="dxa"/>
            <w:noWrap w:val="0"/>
            <w:vAlign w:val="center"/>
          </w:tcPr>
          <w:p w14:paraId="29633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希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望“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驻企科技专员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”帮助解决的技术创新难题（300字以内）</w:t>
            </w:r>
          </w:p>
        </w:tc>
        <w:tc>
          <w:tcPr>
            <w:tcW w:w="6794" w:type="dxa"/>
            <w:noWrap w:val="0"/>
            <w:vAlign w:val="center"/>
          </w:tcPr>
          <w:p w14:paraId="51939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48D6C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117DE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67C86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076CF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0CBE2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4EC1D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21777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5981C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16609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674B2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00879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0996C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75505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412" w:hRule="atLeast"/>
          <w:jc w:val="center"/>
        </w:trPr>
        <w:tc>
          <w:tcPr>
            <w:tcW w:w="2399" w:type="dxa"/>
            <w:noWrap w:val="0"/>
            <w:vAlign w:val="center"/>
          </w:tcPr>
          <w:p w14:paraId="656F9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是否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为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行业关键</w:t>
            </w:r>
          </w:p>
          <w:p w14:paraId="689DB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共性技术</w:t>
            </w:r>
          </w:p>
        </w:tc>
        <w:tc>
          <w:tcPr>
            <w:tcW w:w="6794" w:type="dxa"/>
            <w:noWrap w:val="0"/>
            <w:vAlign w:val="top"/>
          </w:tcPr>
          <w:p w14:paraId="1D5C3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 w14:paraId="4FA04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608" w:hRule="atLeast"/>
          <w:jc w:val="center"/>
        </w:trPr>
        <w:tc>
          <w:tcPr>
            <w:tcW w:w="2399" w:type="dxa"/>
            <w:noWrap w:val="0"/>
            <w:vAlign w:val="center"/>
          </w:tcPr>
          <w:p w14:paraId="65145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是否能为“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驻企科技专员</w:t>
            </w:r>
            <w:r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1"/>
                <w:szCs w:val="21"/>
                <w:highlight w:val="none"/>
                <w:lang w:val="en-US" w:eastAsia="zh-CN" w:bidi="ar-SA"/>
              </w:rPr>
              <w:t>”提供必要的工作条件和服务保障</w:t>
            </w:r>
          </w:p>
        </w:tc>
        <w:tc>
          <w:tcPr>
            <w:tcW w:w="6794" w:type="dxa"/>
            <w:noWrap w:val="0"/>
            <w:vAlign w:val="center"/>
          </w:tcPr>
          <w:p w14:paraId="3A5F9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592B3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2F026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  <w:p w14:paraId="4AEA6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8" w:lineRule="auto"/>
              <w:ind w:left="0" w:firstLine="0" w:firstLine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pacing w:val="6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</w:tbl>
    <w:p w14:paraId="11FDC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</w:p>
    <w:p w14:paraId="50CF6A98">
      <w:pPr>
        <w:tabs>
          <w:tab w:val="left" w:pos="2509"/>
        </w:tabs>
        <w:bidi w:val="0"/>
        <w:spacing w:line="240" w:lineRule="auto"/>
        <w:ind w:firstLine="0" w:firstLineChars="0"/>
        <w:jc w:val="left"/>
        <w:rPr>
          <w:rFonts w:hint="eastAsia" w:ascii="Calibri" w:hAnsi="Calibri" w:eastAsia="宋体" w:cs="Times New Roman"/>
          <w:sz w:val="21"/>
          <w:szCs w:val="24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  <w:tab/>
      </w:r>
      <w:r>
        <w:rPr>
          <w:rFonts w:ascii="Calibri" w:hAnsi="Calibri" w:eastAsia="宋体" w:cs="Times New Roman"/>
          <w:sz w:val="21"/>
          <w:szCs w:val="24"/>
          <w:highlight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4751705</wp:posOffset>
                </wp:positionH>
                <wp:positionV relativeFrom="paragraph">
                  <wp:posOffset>8074660</wp:posOffset>
                </wp:positionV>
                <wp:extent cx="819150" cy="400050"/>
                <wp:effectExtent l="4445" t="4445" r="5080" b="508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59450" y="9605010"/>
                          <a:ext cx="8191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C8A6EA">
                            <w:pPr>
                              <w:spacing w:line="240" w:lineRule="auto"/>
                              <w:ind w:firstLine="0" w:firstLineChars="0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15pt;margin-top:635.8pt;height:31.5pt;width:64.5pt;z-index:251660288;mso-width-relative:page;mso-height-relative:page;" fillcolor="#FFFFFF" filled="t" stroked="t" coordsize="21600,21600" o:gfxdata="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g1IpH2gAAAA0BAAAPAAAAAAAAAAEAIAAAACIAAABkcnMvZG93bnJldi54bWxQSwECFAAUAAAA&#10;CACHTuJA6ctJm14CAADRBAAADgAAAAAAAAABACAAAAApAQAAZHJzL2Uyb0RvYy54bWxQSwUGAAAA&#10;AAYABgBZAQAA+QUAAAAA&#10;">
                <v:fill on="t" focussize="0,0"/>
                <v:stroke weight="0.5pt" color="#FFFFFF [3204]" joinstyle="round"/>
                <v:imagedata o:title=""/>
                <o:lock v:ext="edit" aspectratio="f"/>
                <v:textbox>
                  <w:txbxContent>
                    <w:p w14:paraId="19C8A6EA">
                      <w:pPr>
                        <w:spacing w:line="240" w:lineRule="auto"/>
                        <w:ind w:firstLine="0" w:firstLineChars="0"/>
                        <w:rPr>
                          <w:rFonts w:ascii="Calibri" w:hAnsi="Calibri" w:eastAsia="宋体" w:cs="Times New Roman"/>
                          <w:sz w:val="21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C90185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 w:bidi="ar-SA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 w:bidi="ar-SA"/>
        </w:rPr>
        <w:t>：</w:t>
      </w:r>
    </w:p>
    <w:p w14:paraId="3A6ED6CF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before="157" w:beforeLines="50" w:after="157" w:afterLines="50" w:line="59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河南省科学院驻企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科技专员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服务企业申请表</w:t>
      </w:r>
    </w:p>
    <w:tbl>
      <w:tblPr>
        <w:tblStyle w:val="17"/>
        <w:tblW w:w="91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51" w:type="dxa"/>
          <w:bottom w:w="0" w:type="dxa"/>
          <w:right w:w="51" w:type="dxa"/>
        </w:tblCellMar>
      </w:tblPr>
      <w:tblGrid>
        <w:gridCol w:w="1327"/>
        <w:gridCol w:w="1368"/>
        <w:gridCol w:w="1111"/>
        <w:gridCol w:w="1028"/>
        <w:gridCol w:w="176"/>
        <w:gridCol w:w="638"/>
        <w:gridCol w:w="641"/>
        <w:gridCol w:w="205"/>
        <w:gridCol w:w="1298"/>
        <w:gridCol w:w="6"/>
        <w:gridCol w:w="1373"/>
      </w:tblGrid>
      <w:tr w14:paraId="5F786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restart"/>
            <w:noWrap w:val="0"/>
            <w:vAlign w:val="center"/>
          </w:tcPr>
          <w:p w14:paraId="13F9F17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驻企科技专员</w:t>
            </w:r>
          </w:p>
          <w:p w14:paraId="070E03D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基本信息</w:t>
            </w:r>
          </w:p>
        </w:tc>
        <w:tc>
          <w:tcPr>
            <w:tcW w:w="1368" w:type="dxa"/>
            <w:noWrap w:val="0"/>
            <w:vAlign w:val="center"/>
          </w:tcPr>
          <w:p w14:paraId="6E614F0D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姓   名</w:t>
            </w:r>
          </w:p>
        </w:tc>
        <w:tc>
          <w:tcPr>
            <w:tcW w:w="1111" w:type="dxa"/>
            <w:noWrap w:val="0"/>
            <w:vAlign w:val="center"/>
          </w:tcPr>
          <w:p w14:paraId="5F39F23A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04" w:type="dxa"/>
            <w:gridSpan w:val="2"/>
            <w:noWrap w:val="0"/>
            <w:vAlign w:val="center"/>
          </w:tcPr>
          <w:p w14:paraId="57433E85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性   别</w:t>
            </w:r>
          </w:p>
        </w:tc>
        <w:tc>
          <w:tcPr>
            <w:tcW w:w="1484" w:type="dxa"/>
            <w:gridSpan w:val="3"/>
            <w:noWrap w:val="0"/>
            <w:vAlign w:val="center"/>
          </w:tcPr>
          <w:p w14:paraId="7780412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755D0CAA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出生年月</w:t>
            </w:r>
          </w:p>
        </w:tc>
        <w:tc>
          <w:tcPr>
            <w:tcW w:w="1379" w:type="dxa"/>
            <w:gridSpan w:val="2"/>
            <w:noWrap w:val="0"/>
            <w:vAlign w:val="center"/>
          </w:tcPr>
          <w:p w14:paraId="279E4879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2F22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continue"/>
            <w:noWrap w:val="0"/>
            <w:vAlign w:val="top"/>
          </w:tcPr>
          <w:p w14:paraId="26404F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center"/>
          </w:tcPr>
          <w:p w14:paraId="4286666D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学历/学位</w:t>
            </w:r>
          </w:p>
        </w:tc>
        <w:tc>
          <w:tcPr>
            <w:tcW w:w="1111" w:type="dxa"/>
            <w:noWrap w:val="0"/>
            <w:vAlign w:val="center"/>
          </w:tcPr>
          <w:p w14:paraId="14B2B467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04" w:type="dxa"/>
            <w:gridSpan w:val="2"/>
            <w:noWrap w:val="0"/>
            <w:vAlign w:val="center"/>
          </w:tcPr>
          <w:p w14:paraId="6AA6AC21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职   称</w:t>
            </w:r>
          </w:p>
        </w:tc>
        <w:tc>
          <w:tcPr>
            <w:tcW w:w="1484" w:type="dxa"/>
            <w:gridSpan w:val="3"/>
            <w:noWrap w:val="0"/>
            <w:vAlign w:val="center"/>
          </w:tcPr>
          <w:p w14:paraId="6302905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7BD14A3E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79" w:type="dxa"/>
            <w:gridSpan w:val="2"/>
            <w:noWrap w:val="0"/>
            <w:vAlign w:val="center"/>
          </w:tcPr>
          <w:p w14:paraId="1989C0EF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1B4A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continue"/>
            <w:noWrap w:val="0"/>
            <w:vAlign w:val="top"/>
          </w:tcPr>
          <w:p w14:paraId="16DA67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center"/>
          </w:tcPr>
          <w:p w14:paraId="6B8E7E0F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工作单位</w:t>
            </w:r>
          </w:p>
          <w:p w14:paraId="2FA8EC5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1"/>
                <w:szCs w:val="21"/>
                <w:lang w:val="en-US" w:eastAsia="zh-CN" w:bidi="ar"/>
              </w:rPr>
              <w:t>（高校院所）</w:t>
            </w:r>
          </w:p>
        </w:tc>
        <w:tc>
          <w:tcPr>
            <w:tcW w:w="1111" w:type="dxa"/>
            <w:noWrap w:val="0"/>
            <w:vAlign w:val="center"/>
          </w:tcPr>
          <w:p w14:paraId="48BFF25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04" w:type="dxa"/>
            <w:gridSpan w:val="2"/>
            <w:noWrap w:val="0"/>
            <w:vAlign w:val="center"/>
          </w:tcPr>
          <w:p w14:paraId="4DDE167F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所在院系</w:t>
            </w:r>
          </w:p>
        </w:tc>
        <w:tc>
          <w:tcPr>
            <w:tcW w:w="1484" w:type="dxa"/>
            <w:gridSpan w:val="3"/>
            <w:noWrap w:val="0"/>
            <w:vAlign w:val="center"/>
          </w:tcPr>
          <w:p w14:paraId="6BE6A904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005A2BD4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所在学科</w:t>
            </w:r>
          </w:p>
        </w:tc>
        <w:tc>
          <w:tcPr>
            <w:tcW w:w="1379" w:type="dxa"/>
            <w:gridSpan w:val="2"/>
            <w:noWrap w:val="0"/>
            <w:vAlign w:val="center"/>
          </w:tcPr>
          <w:p w14:paraId="445655B2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2D71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continue"/>
            <w:noWrap w:val="0"/>
            <w:vAlign w:val="top"/>
          </w:tcPr>
          <w:p w14:paraId="22BA3B1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center"/>
          </w:tcPr>
          <w:p w14:paraId="4AB0C13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bidi="ar"/>
              </w:rPr>
              <w:t>身份证号</w:t>
            </w:r>
          </w:p>
        </w:tc>
        <w:tc>
          <w:tcPr>
            <w:tcW w:w="1111" w:type="dxa"/>
            <w:noWrap w:val="0"/>
            <w:vAlign w:val="center"/>
          </w:tcPr>
          <w:p w14:paraId="6CD6A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04" w:type="dxa"/>
            <w:gridSpan w:val="2"/>
            <w:noWrap w:val="0"/>
            <w:vAlign w:val="center"/>
          </w:tcPr>
          <w:p w14:paraId="2FF9EEE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专业领域</w:t>
            </w:r>
          </w:p>
        </w:tc>
        <w:tc>
          <w:tcPr>
            <w:tcW w:w="1484" w:type="dxa"/>
            <w:gridSpan w:val="3"/>
            <w:noWrap w:val="0"/>
            <w:vAlign w:val="center"/>
          </w:tcPr>
          <w:p w14:paraId="5525A00A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8" w:type="dxa"/>
            <w:noWrap w:val="0"/>
            <w:vAlign w:val="center"/>
          </w:tcPr>
          <w:p w14:paraId="3955A1FA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bidi="ar"/>
              </w:rPr>
              <w:t>联系电话</w:t>
            </w:r>
          </w:p>
        </w:tc>
        <w:tc>
          <w:tcPr>
            <w:tcW w:w="1379" w:type="dxa"/>
            <w:gridSpan w:val="2"/>
            <w:noWrap w:val="0"/>
            <w:vAlign w:val="center"/>
          </w:tcPr>
          <w:p w14:paraId="7FE7CA0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1B2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continue"/>
            <w:noWrap w:val="0"/>
            <w:vAlign w:val="top"/>
          </w:tcPr>
          <w:p w14:paraId="23EBF7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207D2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eastAsia="zh-CN" w:bidi="ar"/>
              </w:rPr>
              <w:t>拟在企业兼任具体职务</w:t>
            </w:r>
          </w:p>
        </w:tc>
        <w:tc>
          <w:tcPr>
            <w:tcW w:w="5365" w:type="dxa"/>
            <w:gridSpan w:val="8"/>
            <w:noWrap w:val="0"/>
            <w:vAlign w:val="center"/>
          </w:tcPr>
          <w:p w14:paraId="1274B18F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CDBC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continue"/>
            <w:noWrap w:val="0"/>
            <w:vAlign w:val="top"/>
          </w:tcPr>
          <w:p w14:paraId="5277126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479" w:type="dxa"/>
            <w:gridSpan w:val="2"/>
            <w:noWrap w:val="0"/>
            <w:vAlign w:val="center"/>
          </w:tcPr>
          <w:p w14:paraId="1AB73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eastAsia="zh-CN" w:bidi="ar"/>
              </w:rPr>
              <w:t>是否海外留学回国人员</w:t>
            </w:r>
          </w:p>
        </w:tc>
        <w:tc>
          <w:tcPr>
            <w:tcW w:w="5365" w:type="dxa"/>
            <w:gridSpan w:val="8"/>
            <w:noWrap w:val="0"/>
            <w:vAlign w:val="center"/>
          </w:tcPr>
          <w:p w14:paraId="39A54D95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否</w:t>
            </w:r>
          </w:p>
        </w:tc>
      </w:tr>
      <w:tr w14:paraId="3A471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9171" w:type="dxa"/>
            <w:gridSpan w:val="11"/>
            <w:noWrap w:val="0"/>
            <w:vAlign w:val="top"/>
          </w:tcPr>
          <w:p w14:paraId="09046BFE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主要学习经历(从大学起）</w:t>
            </w:r>
          </w:p>
        </w:tc>
      </w:tr>
      <w:tr w14:paraId="51C30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2695" w:type="dxa"/>
            <w:gridSpan w:val="2"/>
            <w:noWrap w:val="0"/>
            <w:vAlign w:val="center"/>
          </w:tcPr>
          <w:p w14:paraId="76BAEB93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起止时间</w:t>
            </w:r>
          </w:p>
        </w:tc>
        <w:tc>
          <w:tcPr>
            <w:tcW w:w="2953" w:type="dxa"/>
            <w:gridSpan w:val="4"/>
            <w:noWrap w:val="0"/>
            <w:vAlign w:val="center"/>
          </w:tcPr>
          <w:p w14:paraId="0F4EC28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学校名称</w:t>
            </w:r>
          </w:p>
        </w:tc>
        <w:tc>
          <w:tcPr>
            <w:tcW w:w="3523" w:type="dxa"/>
            <w:gridSpan w:val="5"/>
            <w:noWrap w:val="0"/>
            <w:vAlign w:val="center"/>
          </w:tcPr>
          <w:p w14:paraId="1AF4B99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所学专业</w:t>
            </w:r>
          </w:p>
        </w:tc>
      </w:tr>
      <w:tr w14:paraId="78E80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2695" w:type="dxa"/>
            <w:gridSpan w:val="2"/>
            <w:noWrap w:val="0"/>
            <w:vAlign w:val="center"/>
          </w:tcPr>
          <w:p w14:paraId="6F51C1C3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953" w:type="dxa"/>
            <w:gridSpan w:val="4"/>
            <w:noWrap w:val="0"/>
            <w:vAlign w:val="center"/>
          </w:tcPr>
          <w:p w14:paraId="11089A9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523" w:type="dxa"/>
            <w:gridSpan w:val="5"/>
            <w:noWrap w:val="0"/>
            <w:vAlign w:val="center"/>
          </w:tcPr>
          <w:p w14:paraId="579669C3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CCE4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2695" w:type="dxa"/>
            <w:gridSpan w:val="2"/>
            <w:noWrap w:val="0"/>
            <w:vAlign w:val="center"/>
          </w:tcPr>
          <w:p w14:paraId="1BC7D0D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953" w:type="dxa"/>
            <w:gridSpan w:val="4"/>
            <w:noWrap w:val="0"/>
            <w:vAlign w:val="center"/>
          </w:tcPr>
          <w:p w14:paraId="345E9B94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523" w:type="dxa"/>
            <w:gridSpan w:val="5"/>
            <w:noWrap w:val="0"/>
            <w:vAlign w:val="center"/>
          </w:tcPr>
          <w:p w14:paraId="03246703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7AE6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2695" w:type="dxa"/>
            <w:gridSpan w:val="2"/>
            <w:noWrap w:val="0"/>
            <w:vAlign w:val="center"/>
          </w:tcPr>
          <w:p w14:paraId="3F9E2062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953" w:type="dxa"/>
            <w:gridSpan w:val="4"/>
            <w:noWrap w:val="0"/>
            <w:vAlign w:val="center"/>
          </w:tcPr>
          <w:p w14:paraId="60E66922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523" w:type="dxa"/>
            <w:gridSpan w:val="5"/>
            <w:noWrap w:val="0"/>
            <w:vAlign w:val="center"/>
          </w:tcPr>
          <w:p w14:paraId="39D6FC2D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5B18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2695" w:type="dxa"/>
            <w:gridSpan w:val="2"/>
            <w:noWrap w:val="0"/>
            <w:vAlign w:val="center"/>
          </w:tcPr>
          <w:p w14:paraId="37B3A4B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953" w:type="dxa"/>
            <w:gridSpan w:val="4"/>
            <w:noWrap w:val="0"/>
            <w:vAlign w:val="center"/>
          </w:tcPr>
          <w:p w14:paraId="3E275FB9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523" w:type="dxa"/>
            <w:gridSpan w:val="5"/>
            <w:noWrap w:val="0"/>
            <w:vAlign w:val="center"/>
          </w:tcPr>
          <w:p w14:paraId="020AC4AF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3F861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9171" w:type="dxa"/>
            <w:gridSpan w:val="11"/>
            <w:noWrap w:val="0"/>
            <w:vAlign w:val="center"/>
          </w:tcPr>
          <w:p w14:paraId="5FC3E93E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取得学历（学位）和执业资格情况</w:t>
            </w:r>
          </w:p>
        </w:tc>
      </w:tr>
      <w:tr w14:paraId="1070E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2695" w:type="dxa"/>
            <w:gridSpan w:val="2"/>
            <w:noWrap w:val="0"/>
            <w:vAlign w:val="center"/>
          </w:tcPr>
          <w:p w14:paraId="41E2EF14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证书名称</w:t>
            </w:r>
          </w:p>
        </w:tc>
        <w:tc>
          <w:tcPr>
            <w:tcW w:w="2953" w:type="dxa"/>
            <w:gridSpan w:val="4"/>
            <w:noWrap w:val="0"/>
            <w:vAlign w:val="center"/>
          </w:tcPr>
          <w:p w14:paraId="53825624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发证机关</w:t>
            </w:r>
          </w:p>
        </w:tc>
        <w:tc>
          <w:tcPr>
            <w:tcW w:w="3523" w:type="dxa"/>
            <w:gridSpan w:val="5"/>
            <w:noWrap w:val="0"/>
            <w:vAlign w:val="center"/>
          </w:tcPr>
          <w:p w14:paraId="5D2A89A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发证时间</w:t>
            </w:r>
          </w:p>
        </w:tc>
      </w:tr>
      <w:tr w14:paraId="37A1F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024" w:hRule="atLeast"/>
          <w:jc w:val="center"/>
        </w:trPr>
        <w:tc>
          <w:tcPr>
            <w:tcW w:w="2695" w:type="dxa"/>
            <w:gridSpan w:val="2"/>
            <w:noWrap w:val="0"/>
            <w:vAlign w:val="center"/>
          </w:tcPr>
          <w:p w14:paraId="4CCD2653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953" w:type="dxa"/>
            <w:gridSpan w:val="4"/>
            <w:noWrap w:val="0"/>
            <w:vAlign w:val="center"/>
          </w:tcPr>
          <w:p w14:paraId="3D1BB381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523" w:type="dxa"/>
            <w:gridSpan w:val="5"/>
            <w:noWrap w:val="0"/>
            <w:vAlign w:val="center"/>
          </w:tcPr>
          <w:p w14:paraId="297C3EDE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76BAD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64" w:hRule="atLeast"/>
          <w:jc w:val="center"/>
        </w:trPr>
        <w:tc>
          <w:tcPr>
            <w:tcW w:w="2695" w:type="dxa"/>
            <w:gridSpan w:val="2"/>
            <w:noWrap w:val="0"/>
            <w:vAlign w:val="center"/>
          </w:tcPr>
          <w:p w14:paraId="2D76766E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953" w:type="dxa"/>
            <w:gridSpan w:val="4"/>
            <w:noWrap w:val="0"/>
            <w:vAlign w:val="center"/>
          </w:tcPr>
          <w:p w14:paraId="1F55106A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523" w:type="dxa"/>
            <w:gridSpan w:val="5"/>
            <w:noWrap w:val="0"/>
            <w:vAlign w:val="center"/>
          </w:tcPr>
          <w:p w14:paraId="32DDDCFE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545A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144" w:hRule="atLeast"/>
          <w:jc w:val="center"/>
        </w:trPr>
        <w:tc>
          <w:tcPr>
            <w:tcW w:w="2695" w:type="dxa"/>
            <w:gridSpan w:val="2"/>
            <w:noWrap w:val="0"/>
            <w:vAlign w:val="center"/>
          </w:tcPr>
          <w:p w14:paraId="7E42044E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953" w:type="dxa"/>
            <w:gridSpan w:val="4"/>
            <w:noWrap w:val="0"/>
            <w:vAlign w:val="center"/>
          </w:tcPr>
          <w:p w14:paraId="7D6EEAE5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523" w:type="dxa"/>
            <w:gridSpan w:val="5"/>
            <w:noWrap w:val="0"/>
            <w:vAlign w:val="center"/>
          </w:tcPr>
          <w:p w14:paraId="6E62F646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14DC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184" w:hRule="atLeast"/>
          <w:jc w:val="center"/>
        </w:trPr>
        <w:tc>
          <w:tcPr>
            <w:tcW w:w="2695" w:type="dxa"/>
            <w:gridSpan w:val="2"/>
            <w:noWrap w:val="0"/>
            <w:vAlign w:val="center"/>
          </w:tcPr>
          <w:p w14:paraId="38714649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953" w:type="dxa"/>
            <w:gridSpan w:val="4"/>
            <w:noWrap w:val="0"/>
            <w:vAlign w:val="center"/>
          </w:tcPr>
          <w:p w14:paraId="4BC32BC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523" w:type="dxa"/>
            <w:gridSpan w:val="5"/>
            <w:noWrap w:val="0"/>
            <w:vAlign w:val="center"/>
          </w:tcPr>
          <w:p w14:paraId="082E4B91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2B0BC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9171" w:type="dxa"/>
            <w:gridSpan w:val="11"/>
            <w:noWrap w:val="0"/>
            <w:vAlign w:val="top"/>
          </w:tcPr>
          <w:p w14:paraId="0E152DD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本人工作经历、有关业绩、科研能力等</w:t>
            </w:r>
          </w:p>
        </w:tc>
      </w:tr>
      <w:tr w14:paraId="37146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3039" w:hRule="atLeast"/>
          <w:jc w:val="center"/>
        </w:trPr>
        <w:tc>
          <w:tcPr>
            <w:tcW w:w="9171" w:type="dxa"/>
            <w:gridSpan w:val="11"/>
            <w:noWrap w:val="0"/>
            <w:vAlign w:val="top"/>
          </w:tcPr>
          <w:p w14:paraId="091411AD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（300字以内）</w:t>
            </w:r>
          </w:p>
        </w:tc>
      </w:tr>
      <w:tr w14:paraId="537C7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restart"/>
            <w:noWrap w:val="0"/>
            <w:vAlign w:val="center"/>
          </w:tcPr>
          <w:p w14:paraId="168EF23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派出单位</w:t>
            </w:r>
          </w:p>
          <w:p w14:paraId="7585A6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信息</w:t>
            </w:r>
          </w:p>
        </w:tc>
        <w:tc>
          <w:tcPr>
            <w:tcW w:w="1368" w:type="dxa"/>
            <w:noWrap w:val="0"/>
            <w:vAlign w:val="center"/>
          </w:tcPr>
          <w:p w14:paraId="4616BB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eastAsia="zh-CN" w:bidi="ar"/>
              </w:rPr>
              <w:t>单位名称</w:t>
            </w:r>
          </w:p>
        </w:tc>
        <w:tc>
          <w:tcPr>
            <w:tcW w:w="2315" w:type="dxa"/>
            <w:gridSpan w:val="3"/>
            <w:noWrap w:val="0"/>
            <w:vAlign w:val="center"/>
          </w:tcPr>
          <w:p w14:paraId="155D843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84" w:type="dxa"/>
            <w:gridSpan w:val="3"/>
            <w:noWrap w:val="0"/>
            <w:vAlign w:val="center"/>
          </w:tcPr>
          <w:p w14:paraId="0C6918A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联系人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bidi="ar"/>
              </w:rPr>
              <w:t>电话</w:t>
            </w:r>
          </w:p>
        </w:tc>
        <w:tc>
          <w:tcPr>
            <w:tcW w:w="2677" w:type="dxa"/>
            <w:gridSpan w:val="3"/>
            <w:noWrap w:val="0"/>
            <w:vAlign w:val="center"/>
          </w:tcPr>
          <w:p w14:paraId="46E7B09D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1B196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continue"/>
            <w:noWrap w:val="0"/>
            <w:vAlign w:val="top"/>
          </w:tcPr>
          <w:p w14:paraId="1EEB026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center"/>
          </w:tcPr>
          <w:p w14:paraId="5955C2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eastAsia="zh-CN" w:bidi="ar"/>
              </w:rPr>
              <w:t>通讯地址</w:t>
            </w:r>
          </w:p>
        </w:tc>
        <w:tc>
          <w:tcPr>
            <w:tcW w:w="6476" w:type="dxa"/>
            <w:gridSpan w:val="9"/>
            <w:noWrap w:val="0"/>
            <w:vAlign w:val="center"/>
          </w:tcPr>
          <w:p w14:paraId="528D37A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474F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restart"/>
            <w:noWrap w:val="0"/>
            <w:vAlign w:val="center"/>
          </w:tcPr>
          <w:p w14:paraId="4321531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接收企业</w:t>
            </w:r>
          </w:p>
          <w:p w14:paraId="68E3F2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信息</w:t>
            </w:r>
          </w:p>
        </w:tc>
        <w:tc>
          <w:tcPr>
            <w:tcW w:w="1368" w:type="dxa"/>
            <w:noWrap w:val="0"/>
            <w:vAlign w:val="center"/>
          </w:tcPr>
          <w:p w14:paraId="323F0D62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企业名称</w:t>
            </w:r>
          </w:p>
        </w:tc>
        <w:tc>
          <w:tcPr>
            <w:tcW w:w="2315" w:type="dxa"/>
            <w:gridSpan w:val="3"/>
            <w:noWrap w:val="0"/>
            <w:vAlign w:val="center"/>
          </w:tcPr>
          <w:p w14:paraId="2B35DEE5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84" w:type="dxa"/>
            <w:gridSpan w:val="3"/>
            <w:noWrap w:val="0"/>
            <w:vAlign w:val="center"/>
          </w:tcPr>
          <w:p w14:paraId="3ED5B00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联系人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bidi="ar"/>
              </w:rPr>
              <w:t>电话</w:t>
            </w:r>
          </w:p>
        </w:tc>
        <w:tc>
          <w:tcPr>
            <w:tcW w:w="2677" w:type="dxa"/>
            <w:gridSpan w:val="3"/>
            <w:noWrap w:val="0"/>
            <w:vAlign w:val="center"/>
          </w:tcPr>
          <w:p w14:paraId="17E7A6D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291A8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continue"/>
            <w:noWrap w:val="0"/>
            <w:vAlign w:val="top"/>
          </w:tcPr>
          <w:p w14:paraId="75130D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center"/>
          </w:tcPr>
          <w:p w14:paraId="0A32D4BB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通讯地址</w:t>
            </w:r>
          </w:p>
        </w:tc>
        <w:tc>
          <w:tcPr>
            <w:tcW w:w="6476" w:type="dxa"/>
            <w:gridSpan w:val="9"/>
            <w:noWrap w:val="0"/>
            <w:vAlign w:val="center"/>
          </w:tcPr>
          <w:p w14:paraId="013566F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6CA5C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325" w:hRule="atLeast"/>
          <w:jc w:val="center"/>
        </w:trPr>
        <w:tc>
          <w:tcPr>
            <w:tcW w:w="1327" w:type="dxa"/>
            <w:vMerge w:val="continue"/>
            <w:noWrap w:val="0"/>
            <w:vAlign w:val="top"/>
          </w:tcPr>
          <w:p w14:paraId="54462F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center"/>
          </w:tcPr>
          <w:p w14:paraId="6F71C0D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企业简介及主要经营范围</w:t>
            </w:r>
          </w:p>
        </w:tc>
        <w:tc>
          <w:tcPr>
            <w:tcW w:w="6476" w:type="dxa"/>
            <w:gridSpan w:val="9"/>
            <w:noWrap w:val="0"/>
            <w:vAlign w:val="top"/>
          </w:tcPr>
          <w:p w14:paraId="1D0EFEF9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（300字以内）</w:t>
            </w:r>
          </w:p>
        </w:tc>
      </w:tr>
      <w:tr w14:paraId="16261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870" w:hRule="atLeast"/>
          <w:jc w:val="center"/>
        </w:trPr>
        <w:tc>
          <w:tcPr>
            <w:tcW w:w="1327" w:type="dxa"/>
            <w:vMerge w:val="continue"/>
            <w:noWrap w:val="0"/>
            <w:vAlign w:val="top"/>
          </w:tcPr>
          <w:p w14:paraId="2CA799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center"/>
          </w:tcPr>
          <w:p w14:paraId="5FA9CC64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100"/>
                <w:kern w:val="0"/>
                <w:sz w:val="21"/>
                <w:szCs w:val="21"/>
                <w:lang w:val="en-US" w:eastAsia="zh-CN" w:bidi="ar"/>
              </w:rPr>
              <w:t>省级及以上创新平台名称</w:t>
            </w:r>
          </w:p>
        </w:tc>
        <w:tc>
          <w:tcPr>
            <w:tcW w:w="6476" w:type="dxa"/>
            <w:gridSpan w:val="9"/>
            <w:noWrap w:val="0"/>
            <w:vAlign w:val="center"/>
          </w:tcPr>
          <w:p w14:paraId="4C3490B1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40D93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444" w:hRule="atLeast"/>
          <w:jc w:val="center"/>
        </w:trPr>
        <w:tc>
          <w:tcPr>
            <w:tcW w:w="1327" w:type="dxa"/>
            <w:noWrap w:val="0"/>
            <w:vAlign w:val="center"/>
          </w:tcPr>
          <w:p w14:paraId="45B700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服务内容</w:t>
            </w:r>
          </w:p>
          <w:p w14:paraId="3FE89F5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简述</w:t>
            </w:r>
          </w:p>
        </w:tc>
        <w:tc>
          <w:tcPr>
            <w:tcW w:w="7844" w:type="dxa"/>
            <w:gridSpan w:val="10"/>
            <w:noWrap w:val="0"/>
            <w:vAlign w:val="top"/>
          </w:tcPr>
          <w:p w14:paraId="551C483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（300字以内）</w:t>
            </w:r>
          </w:p>
        </w:tc>
      </w:tr>
      <w:tr w14:paraId="7526E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645" w:hRule="atLeast"/>
          <w:jc w:val="center"/>
        </w:trPr>
        <w:tc>
          <w:tcPr>
            <w:tcW w:w="9171" w:type="dxa"/>
            <w:gridSpan w:val="11"/>
            <w:noWrap w:val="0"/>
            <w:vAlign w:val="center"/>
          </w:tcPr>
          <w:p w14:paraId="68DA1140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" w:eastAsia="zh-CN" w:bidi="ar"/>
              </w:rPr>
              <w:t>预期任务/目标（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1"/>
                <w:szCs w:val="21"/>
                <w:highlight w:val="none"/>
                <w:lang w:val="en" w:eastAsia="zh-CN" w:bidi="ar"/>
              </w:rPr>
              <w:t>至少有2项任务可量化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" w:eastAsia="zh-CN" w:bidi="ar"/>
              </w:rPr>
              <w:t>）</w:t>
            </w:r>
          </w:p>
        </w:tc>
      </w:tr>
      <w:tr w14:paraId="4D6A1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17" w:hRule="atLeast"/>
          <w:jc w:val="center"/>
        </w:trPr>
        <w:tc>
          <w:tcPr>
            <w:tcW w:w="1327" w:type="dxa"/>
            <w:noWrap w:val="0"/>
            <w:vAlign w:val="center"/>
          </w:tcPr>
          <w:p w14:paraId="62F30F9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" w:eastAsia="zh-CN"/>
              </w:rPr>
              <w:t>1</w:t>
            </w:r>
          </w:p>
        </w:tc>
        <w:tc>
          <w:tcPr>
            <w:tcW w:w="7844" w:type="dxa"/>
            <w:gridSpan w:val="10"/>
            <w:noWrap w:val="0"/>
            <w:vAlign w:val="top"/>
          </w:tcPr>
          <w:p w14:paraId="02B12C7C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CAB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95" w:hRule="atLeast"/>
          <w:jc w:val="center"/>
        </w:trPr>
        <w:tc>
          <w:tcPr>
            <w:tcW w:w="1327" w:type="dxa"/>
            <w:noWrap w:val="0"/>
            <w:vAlign w:val="center"/>
          </w:tcPr>
          <w:p w14:paraId="450FF8B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" w:eastAsia="zh-CN"/>
              </w:rPr>
              <w:t>2</w:t>
            </w:r>
          </w:p>
        </w:tc>
        <w:tc>
          <w:tcPr>
            <w:tcW w:w="7844" w:type="dxa"/>
            <w:gridSpan w:val="10"/>
            <w:noWrap w:val="0"/>
            <w:vAlign w:val="top"/>
          </w:tcPr>
          <w:p w14:paraId="3A2AA67D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C184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3" w:hRule="atLeast"/>
          <w:jc w:val="center"/>
        </w:trPr>
        <w:tc>
          <w:tcPr>
            <w:tcW w:w="1327" w:type="dxa"/>
            <w:noWrap w:val="0"/>
            <w:vAlign w:val="center"/>
          </w:tcPr>
          <w:p w14:paraId="79566D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" w:eastAsia="zh-CN"/>
              </w:rPr>
              <w:t>3</w:t>
            </w:r>
          </w:p>
        </w:tc>
        <w:tc>
          <w:tcPr>
            <w:tcW w:w="7844" w:type="dxa"/>
            <w:gridSpan w:val="10"/>
            <w:noWrap w:val="0"/>
            <w:vAlign w:val="top"/>
          </w:tcPr>
          <w:p w14:paraId="220634AA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C62D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3" w:hRule="atLeast"/>
          <w:jc w:val="center"/>
        </w:trPr>
        <w:tc>
          <w:tcPr>
            <w:tcW w:w="1327" w:type="dxa"/>
            <w:noWrap w:val="0"/>
            <w:vAlign w:val="center"/>
          </w:tcPr>
          <w:p w14:paraId="33C9352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" w:eastAsia="zh-CN"/>
              </w:rPr>
              <w:t>4</w:t>
            </w:r>
          </w:p>
        </w:tc>
        <w:tc>
          <w:tcPr>
            <w:tcW w:w="7844" w:type="dxa"/>
            <w:gridSpan w:val="10"/>
            <w:noWrap w:val="0"/>
            <w:vAlign w:val="top"/>
          </w:tcPr>
          <w:p w14:paraId="131A05B8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39D2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73" w:hRule="atLeast"/>
          <w:jc w:val="center"/>
        </w:trPr>
        <w:tc>
          <w:tcPr>
            <w:tcW w:w="1327" w:type="dxa"/>
            <w:noWrap w:val="0"/>
            <w:vAlign w:val="center"/>
          </w:tcPr>
          <w:p w14:paraId="4B425B3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" w:eastAsia="zh-CN"/>
              </w:rPr>
              <w:t>...</w:t>
            </w:r>
          </w:p>
        </w:tc>
        <w:tc>
          <w:tcPr>
            <w:tcW w:w="7844" w:type="dxa"/>
            <w:gridSpan w:val="10"/>
            <w:noWrap w:val="0"/>
            <w:vAlign w:val="top"/>
          </w:tcPr>
          <w:p w14:paraId="08EC3EDF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AFD7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444" w:hRule="atLeast"/>
          <w:jc w:val="center"/>
        </w:trPr>
        <w:tc>
          <w:tcPr>
            <w:tcW w:w="1327" w:type="dxa"/>
            <w:noWrap w:val="0"/>
            <w:vAlign w:val="center"/>
          </w:tcPr>
          <w:p w14:paraId="776B46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企业为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驻企科技专员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提供的保障条件</w:t>
            </w:r>
          </w:p>
        </w:tc>
        <w:tc>
          <w:tcPr>
            <w:tcW w:w="7844" w:type="dxa"/>
            <w:gridSpan w:val="10"/>
            <w:noWrap w:val="0"/>
            <w:vAlign w:val="top"/>
          </w:tcPr>
          <w:p w14:paraId="6F8FBC86">
            <w:pPr>
              <w:keepNext w:val="0"/>
              <w:keepLines w:val="0"/>
              <w:pageBreakBefore w:val="0"/>
              <w:widowControl w:val="0"/>
              <w:kinsoku/>
              <w:topLinePunct w:val="0"/>
              <w:autoSpaceDE/>
              <w:autoSpaceDN/>
              <w:bidi w:val="0"/>
              <w:adjustRightInd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（300字以内）</w:t>
            </w:r>
          </w:p>
        </w:tc>
      </w:tr>
      <w:tr w14:paraId="7C283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restart"/>
            <w:noWrap w:val="0"/>
            <w:vAlign w:val="center"/>
          </w:tcPr>
          <w:p w14:paraId="4EBB1D9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企业、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驻企科技专员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、派出单位关联情况</w:t>
            </w:r>
          </w:p>
        </w:tc>
        <w:tc>
          <w:tcPr>
            <w:tcW w:w="3507" w:type="dxa"/>
            <w:gridSpan w:val="3"/>
            <w:noWrap w:val="0"/>
            <w:vAlign w:val="center"/>
          </w:tcPr>
          <w:p w14:paraId="3417A6E0">
            <w:pPr>
              <w:spacing w:before="263" w:line="227" w:lineRule="auto"/>
              <w:ind w:left="140" w:leftChars="0" w:firstLine="0" w:firstLineChars="0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0"/>
                <w:szCs w:val="20"/>
              </w:rPr>
              <w:t>申报企业是否为申报人创（领）办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 w14:paraId="0CB96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2" w:line="228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0"/>
                <w:szCs w:val="20"/>
              </w:rPr>
              <w:t>□是</w:t>
            </w:r>
            <w:r>
              <w:rPr>
                <w:rFonts w:hint="default" w:ascii="Times New Roman" w:hAnsi="Times New Roman" w:eastAsia="仿宋_GB2312" w:cs="Times New Roman"/>
                <w:spacing w:val="21"/>
                <w:sz w:val="20"/>
                <w:szCs w:val="20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0"/>
                <w:szCs w:val="20"/>
              </w:rPr>
              <w:t>□否</w:t>
            </w:r>
          </w:p>
        </w:tc>
        <w:tc>
          <w:tcPr>
            <w:tcW w:w="1509" w:type="dxa"/>
            <w:gridSpan w:val="3"/>
            <w:noWrap w:val="0"/>
            <w:vAlign w:val="center"/>
          </w:tcPr>
          <w:p w14:paraId="39097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3" w:line="227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18"/>
                <w:sz w:val="20"/>
                <w:szCs w:val="20"/>
              </w:rPr>
              <w:t>创（领）办时间</w:t>
            </w:r>
          </w:p>
        </w:tc>
        <w:tc>
          <w:tcPr>
            <w:tcW w:w="1373" w:type="dxa"/>
            <w:noWrap w:val="0"/>
            <w:vAlign w:val="top"/>
          </w:tcPr>
          <w:p w14:paraId="258B7FC5">
            <w:pPr>
              <w:spacing w:before="263" w:line="227" w:lineRule="auto"/>
              <w:ind w:left="140" w:leftChars="0" w:firstLine="0" w:firstLineChars="0"/>
              <w:rPr>
                <w:rFonts w:hint="default" w:ascii="Times New Roman" w:hAnsi="Times New Roman" w:eastAsia="仿宋_GB2312" w:cs="Times New Roman"/>
                <w:spacing w:val="7"/>
                <w:sz w:val="20"/>
                <w:szCs w:val="20"/>
              </w:rPr>
            </w:pPr>
          </w:p>
        </w:tc>
      </w:tr>
      <w:tr w14:paraId="783F8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continue"/>
            <w:noWrap w:val="0"/>
            <w:vAlign w:val="center"/>
          </w:tcPr>
          <w:p w14:paraId="2AF61D5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07" w:type="dxa"/>
            <w:gridSpan w:val="3"/>
            <w:noWrap w:val="0"/>
            <w:vAlign w:val="center"/>
          </w:tcPr>
          <w:p w14:paraId="0ABDBCDC">
            <w:pPr>
              <w:spacing w:before="255" w:line="227" w:lineRule="auto"/>
              <w:ind w:left="140" w:leftChars="0" w:firstLine="0" w:firstLineChars="0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8"/>
                <w:sz w:val="20"/>
                <w:szCs w:val="20"/>
              </w:rPr>
              <w:t>申报企业是否为申报人派出单位创（领）办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 w14:paraId="7AB20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5" w:line="228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0"/>
                <w:szCs w:val="20"/>
              </w:rPr>
              <w:t>□是</w:t>
            </w:r>
            <w:r>
              <w:rPr>
                <w:rFonts w:hint="default" w:ascii="Times New Roman" w:hAnsi="Times New Roman" w:eastAsia="仿宋_GB2312" w:cs="Times New Roman"/>
                <w:spacing w:val="21"/>
                <w:sz w:val="20"/>
                <w:szCs w:val="20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0"/>
                <w:szCs w:val="20"/>
              </w:rPr>
              <w:t>□否</w:t>
            </w:r>
          </w:p>
        </w:tc>
        <w:tc>
          <w:tcPr>
            <w:tcW w:w="1509" w:type="dxa"/>
            <w:gridSpan w:val="3"/>
            <w:noWrap w:val="0"/>
            <w:vAlign w:val="center"/>
          </w:tcPr>
          <w:p w14:paraId="75A43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5" w:line="227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18"/>
                <w:sz w:val="20"/>
                <w:szCs w:val="20"/>
              </w:rPr>
              <w:t>创（领）办时间</w:t>
            </w:r>
          </w:p>
        </w:tc>
        <w:tc>
          <w:tcPr>
            <w:tcW w:w="1373" w:type="dxa"/>
            <w:noWrap w:val="0"/>
            <w:vAlign w:val="top"/>
          </w:tcPr>
          <w:p w14:paraId="1E4B5EF1">
            <w:pPr>
              <w:spacing w:before="255" w:line="227" w:lineRule="auto"/>
              <w:ind w:left="140" w:leftChars="0" w:firstLine="0" w:firstLineChars="0"/>
              <w:rPr>
                <w:rFonts w:hint="default" w:ascii="Times New Roman" w:hAnsi="Times New Roman" w:eastAsia="仿宋_GB2312" w:cs="Times New Roman"/>
                <w:spacing w:val="8"/>
                <w:sz w:val="20"/>
                <w:szCs w:val="20"/>
              </w:rPr>
            </w:pPr>
          </w:p>
        </w:tc>
      </w:tr>
      <w:tr w14:paraId="3E6AB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continue"/>
            <w:noWrap w:val="0"/>
            <w:vAlign w:val="center"/>
          </w:tcPr>
          <w:p w14:paraId="4740EAC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07" w:type="dxa"/>
            <w:gridSpan w:val="3"/>
            <w:noWrap w:val="0"/>
            <w:vAlign w:val="center"/>
          </w:tcPr>
          <w:p w14:paraId="6415974F">
            <w:pPr>
              <w:spacing w:before="261" w:line="227" w:lineRule="auto"/>
              <w:ind w:left="140" w:leftChars="0" w:firstLine="0" w:firstLineChars="0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0"/>
                <w:szCs w:val="20"/>
              </w:rPr>
              <w:t>申报人是否在申报企业中占有股份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 w14:paraId="5BC78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0" w:line="228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0"/>
                <w:szCs w:val="20"/>
              </w:rPr>
              <w:t>□是</w:t>
            </w:r>
            <w:r>
              <w:rPr>
                <w:rFonts w:hint="default" w:ascii="Times New Roman" w:hAnsi="Times New Roman" w:eastAsia="仿宋_GB2312" w:cs="Times New Roman"/>
                <w:spacing w:val="21"/>
                <w:sz w:val="20"/>
                <w:szCs w:val="20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0"/>
                <w:szCs w:val="20"/>
              </w:rPr>
              <w:t>□否</w:t>
            </w:r>
          </w:p>
        </w:tc>
        <w:tc>
          <w:tcPr>
            <w:tcW w:w="1509" w:type="dxa"/>
            <w:gridSpan w:val="3"/>
            <w:noWrap w:val="0"/>
            <w:vAlign w:val="center"/>
          </w:tcPr>
          <w:p w14:paraId="541BA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0" w:line="228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0"/>
                <w:szCs w:val="20"/>
              </w:rPr>
              <w:t>实际占有比例</w:t>
            </w:r>
          </w:p>
        </w:tc>
        <w:tc>
          <w:tcPr>
            <w:tcW w:w="1373" w:type="dxa"/>
            <w:noWrap w:val="0"/>
            <w:vAlign w:val="top"/>
          </w:tcPr>
          <w:p w14:paraId="79EA2C7E">
            <w:pPr>
              <w:spacing w:before="261" w:line="227" w:lineRule="auto"/>
              <w:ind w:left="140" w:leftChars="0" w:firstLine="0" w:firstLineChars="0"/>
              <w:rPr>
                <w:rFonts w:hint="default" w:ascii="Times New Roman" w:hAnsi="Times New Roman" w:eastAsia="仿宋_GB2312" w:cs="Times New Roman"/>
                <w:spacing w:val="7"/>
                <w:sz w:val="20"/>
                <w:szCs w:val="20"/>
              </w:rPr>
            </w:pPr>
          </w:p>
        </w:tc>
      </w:tr>
      <w:tr w14:paraId="5CBF8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454" w:hRule="atLeast"/>
          <w:jc w:val="center"/>
        </w:trPr>
        <w:tc>
          <w:tcPr>
            <w:tcW w:w="1327" w:type="dxa"/>
            <w:vMerge w:val="continue"/>
            <w:noWrap w:val="0"/>
            <w:vAlign w:val="center"/>
          </w:tcPr>
          <w:p w14:paraId="03FE473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507" w:type="dxa"/>
            <w:gridSpan w:val="3"/>
            <w:noWrap w:val="0"/>
            <w:vAlign w:val="center"/>
          </w:tcPr>
          <w:p w14:paraId="743AC9CA">
            <w:pPr>
              <w:spacing w:before="263" w:line="227" w:lineRule="auto"/>
              <w:ind w:left="140" w:leftChars="0" w:firstLine="0" w:firstLineChars="0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0"/>
                <w:szCs w:val="20"/>
              </w:rPr>
              <w:t>申报人派出单位是否在申报企业中占有股份</w:t>
            </w:r>
          </w:p>
        </w:tc>
        <w:tc>
          <w:tcPr>
            <w:tcW w:w="1455" w:type="dxa"/>
            <w:gridSpan w:val="3"/>
            <w:noWrap w:val="0"/>
            <w:vAlign w:val="center"/>
          </w:tcPr>
          <w:p w14:paraId="5FC82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3" w:line="228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0"/>
                <w:szCs w:val="20"/>
              </w:rPr>
              <w:t>□是</w:t>
            </w:r>
            <w:r>
              <w:rPr>
                <w:rFonts w:hint="default" w:ascii="Times New Roman" w:hAnsi="Times New Roman" w:eastAsia="仿宋_GB2312" w:cs="Times New Roman"/>
                <w:spacing w:val="21"/>
                <w:sz w:val="20"/>
                <w:szCs w:val="20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20"/>
                <w:szCs w:val="20"/>
              </w:rPr>
              <w:t>□否</w:t>
            </w:r>
          </w:p>
        </w:tc>
        <w:tc>
          <w:tcPr>
            <w:tcW w:w="1509" w:type="dxa"/>
            <w:gridSpan w:val="3"/>
            <w:noWrap w:val="0"/>
            <w:vAlign w:val="center"/>
          </w:tcPr>
          <w:p w14:paraId="42070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3" w:line="228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7"/>
                <w:sz w:val="20"/>
                <w:szCs w:val="20"/>
              </w:rPr>
              <w:t>实际占有比例</w:t>
            </w:r>
          </w:p>
        </w:tc>
        <w:tc>
          <w:tcPr>
            <w:tcW w:w="1373" w:type="dxa"/>
            <w:noWrap w:val="0"/>
            <w:vAlign w:val="top"/>
          </w:tcPr>
          <w:p w14:paraId="5E3F0C9B">
            <w:pPr>
              <w:spacing w:before="263" w:line="227" w:lineRule="auto"/>
              <w:ind w:left="140" w:leftChars="0" w:firstLine="0" w:firstLineChars="0"/>
              <w:rPr>
                <w:rFonts w:hint="default" w:ascii="Times New Roman" w:hAnsi="Times New Roman" w:eastAsia="仿宋_GB2312" w:cs="Times New Roman"/>
                <w:spacing w:val="7"/>
                <w:sz w:val="20"/>
                <w:szCs w:val="20"/>
              </w:rPr>
            </w:pPr>
          </w:p>
        </w:tc>
      </w:tr>
    </w:tbl>
    <w:p w14:paraId="6AAC9F2C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4"/>
          <w:szCs w:val="24"/>
          <w:lang w:eastAsia="zh-CN" w:bidi="ar"/>
        </w:rPr>
      </w:pPr>
    </w:p>
    <w:p w14:paraId="4607659F">
      <w:pPr>
        <w:keepNext w:val="0"/>
        <w:keepLines w:val="0"/>
        <w:pageBreakBefore w:val="0"/>
        <w:widowControl w:val="0"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“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驻企科技专员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”人选身份证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、学历学位证明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复印件，及所在单位聘用合同等人事关系证明材料；</w:t>
      </w:r>
    </w:p>
    <w:p w14:paraId="716A44DE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2. 企业营业执照，有关资质及省级及以上创新平台证明材料。</w:t>
      </w:r>
    </w:p>
    <w:p w14:paraId="2979A34B">
      <w:pPr>
        <w:pStyle w:val="29"/>
        <w:rPr>
          <w:rFonts w:hint="default"/>
          <w:lang w:val="en-US" w:eastAsia="zh-CN"/>
        </w:rPr>
        <w:sectPr>
          <w:pgSz w:w="11906" w:h="16838"/>
          <w:pgMar w:top="2098" w:right="1474" w:bottom="1814" w:left="1587" w:header="851" w:footer="1332" w:gutter="0"/>
          <w:pgNumType w:fmt="numberInDash"/>
          <w:cols w:space="0" w:num="1"/>
          <w:rtlGutter w:val="0"/>
          <w:docGrid w:type="lines" w:linePitch="312" w:charSpace="0"/>
        </w:sectPr>
      </w:pPr>
    </w:p>
    <w:p w14:paraId="0D31ADCD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 w:bidi="ar-SA"/>
        </w:rPr>
        <w:t>3：</w:t>
      </w:r>
    </w:p>
    <w:p w14:paraId="1418459F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</w:p>
    <w:p w14:paraId="5F8BAD03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合作协议书</w:t>
      </w:r>
    </w:p>
    <w:p w14:paraId="776CA665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（参考模板）</w:t>
      </w:r>
    </w:p>
    <w:p w14:paraId="25D355E8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01E5B9FE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620" w:lineRule="exact"/>
        <w:ind w:left="0" w:leftChars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甲方：企业全称</w:t>
      </w:r>
    </w:p>
    <w:p w14:paraId="269945F0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620" w:lineRule="exact"/>
        <w:ind w:left="0" w:leftChars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乙方：驻企科技专员姓名（身份证号：××）</w:t>
      </w:r>
    </w:p>
    <w:p w14:paraId="21E79ED0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620" w:lineRule="exact"/>
        <w:ind w:left="0" w:leftChars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丙方：驻企科技专员派出单位全称</w:t>
      </w:r>
    </w:p>
    <w:p w14:paraId="57A06B30">
      <w:pPr>
        <w:wordWrap w:val="0"/>
        <w:overflowPunct w:val="0"/>
        <w:adjustRightInd/>
        <w:spacing w:line="62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为促进河南省科学院相关研究所与企业优势互补、协同创新，本着“合作创新、合作共赢”的原则，经甲、乙、丙三方友好协商，达成以下合作协议：</w:t>
      </w:r>
    </w:p>
    <w:p w14:paraId="3DAD9447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620" w:lineRule="exact"/>
        <w:ind w:left="0" w:leftChars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1.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甲方聘用乙方担任驻企科技专员（具体职务：××）；乙方同意受聘甲方；丙方同意选派乙方到甲方兼职。</w:t>
      </w:r>
    </w:p>
    <w:p w14:paraId="06A12A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620" w:lineRule="exact"/>
        <w:ind w:left="0" w:leftChars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甲、乙、丙三方合作期原则上为三年（驻企科技专员每年在企业累计工作或提供服务时间不少于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90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天），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自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2026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年x月x日至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2029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lang w:val="en-US" w:eastAsia="zh-CN"/>
        </w:rPr>
        <w:t>年x月x日。合作期满后根据需要协商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续聘事宜。</w:t>
      </w:r>
    </w:p>
    <w:p w14:paraId="081F4A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620" w:lineRule="exact"/>
        <w:ind w:left="0" w:leftChars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3.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合作期内，乙方积极协助甲方完成以下工作任务和目标（至少有</w:t>
      </w: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项任务可量化）：</w:t>
      </w:r>
    </w:p>
    <w:p w14:paraId="08887C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62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（1）</w:t>
      </w:r>
    </w:p>
    <w:p w14:paraId="1F5A3B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62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（2）</w:t>
      </w:r>
    </w:p>
    <w:p w14:paraId="53E293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62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>（3）</w:t>
      </w:r>
    </w:p>
    <w:p w14:paraId="601D0083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620" w:lineRule="exact"/>
        <w:ind w:left="0" w:leftChars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4.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  <w:t>甲方承诺：注重发挥乙方作用；为乙方提供必要的工作条件、科研条件、生活保障和安全保障，积极与丙方开展各类科技合作，根据乙方取得的业绩实效给付服务报酬或绩效奖励合计金额：××万元（选填，兼职取薪按有关规定执行及完成任务情况确定）。</w:t>
      </w:r>
    </w:p>
    <w:p w14:paraId="3B7AE9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620" w:lineRule="exact"/>
        <w:ind w:left="0" w:leftChars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5.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  <w:t>乙方承诺：积极协助甲方完成相关工作任务；遵守国家有关法律法规，遵守甲方有关规章制度，遵守与甲方达成的保密协议、知识产权协议等。</w:t>
      </w:r>
    </w:p>
    <w:p w14:paraId="09327B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 w:val="0"/>
        <w:topLinePunct w:val="0"/>
        <w:autoSpaceDE/>
        <w:autoSpaceDN/>
        <w:bidi w:val="0"/>
        <w:adjustRightInd/>
        <w:snapToGrid w:val="0"/>
        <w:spacing w:line="620" w:lineRule="exact"/>
        <w:ind w:left="0" w:leftChars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6. 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"/>
        </w:rPr>
        <w:t>丙方承诺：积极支持乙方为甲方服务；保证乙方兼职期间享有丙方在职人员同等权利和同等待遇等。乙方考核合格视同完成丙方相关工作量；配合做好对乙方的考核工作。</w:t>
      </w:r>
    </w:p>
    <w:p w14:paraId="624EDC4E">
      <w:pPr>
        <w:wordWrap w:val="0"/>
        <w:overflowPunct w:val="0"/>
        <w:snapToGrid w:val="0"/>
        <w:spacing w:line="62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7.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甲、乙、丙三方接受河南省科学院对组织实施“驻企科技专员”工作的指导和管理。</w:t>
      </w:r>
    </w:p>
    <w:p w14:paraId="666CD45C">
      <w:pPr>
        <w:wordWrap w:val="0"/>
        <w:overflowPunct w:val="0"/>
        <w:snapToGrid w:val="0"/>
        <w:spacing w:line="62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8.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本协议未尽事宜由甲、乙、丙三方协商解决。本协议一式三份，甲、乙、丙三方各一份。</w:t>
      </w:r>
    </w:p>
    <w:p w14:paraId="3DA04D61">
      <w:pPr>
        <w:wordWrap w:val="0"/>
        <w:overflowPunct w:val="0"/>
        <w:snapToGrid w:val="0"/>
        <w:spacing w:line="62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auto"/>
          <w:sz w:val="32"/>
          <w:szCs w:val="32"/>
          <w:lang w:val="en-US" w:eastAsia="zh-CN"/>
        </w:rPr>
        <w:t xml:space="preserve">9. 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本协议自河南省“驻企科技专员”审核获批时自动生效。如未获批准，三方自行协商是否继续执行本协议。</w:t>
      </w:r>
    </w:p>
    <w:p w14:paraId="630C4E69">
      <w:pPr>
        <w:wordWrap w:val="0"/>
        <w:overflowPunct w:val="0"/>
        <w:snapToGrid w:val="0"/>
        <w:spacing w:line="62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</w:p>
    <w:p w14:paraId="7F820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left="0" w:leftChars="0" w:firstLine="0" w:firstLineChars="0"/>
        <w:jc w:val="center"/>
        <w:textAlignment w:val="baseline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sv-SE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sv-SE" w:eastAsia="zh-CN" w:bidi="ar-SA"/>
        </w:rPr>
        <w:t xml:space="preserve">甲方（盖章） 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sv-SE" w:eastAsia="zh-CN" w:bidi="ar-SA"/>
        </w:rPr>
        <w:t xml:space="preserve">乙方（签名） 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sv-SE" w:eastAsia="zh-CN" w:bidi="ar-SA"/>
        </w:rPr>
        <w:t>丙方（盖章）</w:t>
      </w:r>
    </w:p>
    <w:p w14:paraId="3528D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20" w:lineRule="exact"/>
        <w:ind w:left="0" w:leftChars="0" w:firstLine="0" w:firstLineChars="0"/>
        <w:jc w:val="left"/>
        <w:textAlignment w:val="baseline"/>
        <w:rPr>
          <w:rFonts w:hint="eastAsia" w:ascii="方正仿宋_GB2312" w:hAnsi="方正仿宋_GB2312" w:eastAsia="方正仿宋_GB2312" w:cs="方正仿宋_GB2312"/>
          <w:b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2312" w:cs="Times New Roman"/>
          <w:color w:val="auto"/>
          <w:kern w:val="2"/>
          <w:sz w:val="32"/>
          <w:szCs w:val="32"/>
          <w:lang w:val="sv-SE" w:eastAsia="zh-CN" w:bidi="ar-SA"/>
        </w:rPr>
        <w:t>202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sv-SE" w:eastAsia="zh-CN" w:bidi="ar-SA"/>
        </w:rPr>
        <w:t xml:space="preserve">×年×月×日 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Times New Roman" w:hAnsi="Times New Roman" w:eastAsia="方正仿宋_GB2312" w:cs="Times New Roman"/>
          <w:color w:val="auto"/>
          <w:kern w:val="2"/>
          <w:sz w:val="32"/>
          <w:szCs w:val="32"/>
          <w:lang w:val="sv-SE" w:eastAsia="zh-CN" w:bidi="ar-SA"/>
        </w:rPr>
        <w:t>202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sv-SE" w:eastAsia="zh-CN" w:bidi="ar-SA"/>
        </w:rPr>
        <w:t>×年×月×日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方正仿宋_GB2312" w:cs="Times New Roman"/>
          <w:color w:val="auto"/>
          <w:kern w:val="2"/>
          <w:sz w:val="32"/>
          <w:szCs w:val="32"/>
          <w:lang w:val="sv-SE" w:eastAsia="zh-CN" w:bidi="ar-SA"/>
        </w:rPr>
        <w:t>202</w:t>
      </w: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sv-SE" w:eastAsia="zh-CN" w:bidi="ar-SA"/>
        </w:rPr>
        <w:t>×年×月×日</w:t>
      </w:r>
    </w:p>
    <w:p w14:paraId="60AA68A9">
      <w:pPr>
        <w:pStyle w:val="29"/>
        <w:rPr>
          <w:rFonts w:hint="default"/>
          <w:lang w:val="en-US" w:eastAsia="zh-CN"/>
        </w:rPr>
      </w:pPr>
    </w:p>
    <w:sectPr>
      <w:footerReference r:id="rId11" w:type="default"/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F85BD1B-5AA1-47BA-B13C-8DD615FA8A3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55CA833-3A42-4185-AD2E-3541F0CEAAB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6B4AAB0-2467-4113-A098-E4150161193E}"/>
  </w:font>
  <w:font w:name="CESI黑体-GB2312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757D5F6C-F407-40B2-8D8B-E64B14032CD2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74F9CD13-6709-4B91-BBDC-C54EF97AC703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6" w:fontKey="{08A81B34-7B48-41D8-8D86-2940F21DD5A2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40F6B98B-0BBE-4B08-9DDA-5804D6E6173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8" w:fontKey="{FAD1FE5F-40A5-4B3D-8FC9-607ED8A7B09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858D9F29-1F53-4DB0-A698-AD75D8D69E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23310C">
    <w:pPr>
      <w:widowControl w:val="0"/>
      <w:tabs>
        <w:tab w:val="center" w:pos="4153"/>
        <w:tab w:val="right" w:pos="8306"/>
      </w:tabs>
      <w:snapToGrid w:val="0"/>
      <w:ind w:firstLine="360" w:firstLineChars="20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D333ED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ind w:firstLine="360" w:firstLineChars="200"/>
                            <w:jc w:val="left"/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D333ED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ind w:firstLine="360" w:firstLineChars="200"/>
                      <w:jc w:val="left"/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1</w:t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E4890">
    <w:pPr>
      <w:widowControl w:val="0"/>
      <w:tabs>
        <w:tab w:val="center" w:pos="4153"/>
        <w:tab w:val="right" w:pos="8306"/>
      </w:tabs>
      <w:snapToGrid w:val="0"/>
      <w:ind w:firstLine="360" w:firstLineChars="20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CCC49">
    <w:pPr>
      <w:widowControl w:val="0"/>
      <w:tabs>
        <w:tab w:val="center" w:pos="4153"/>
        <w:tab w:val="right" w:pos="8306"/>
      </w:tabs>
      <w:snapToGrid w:val="0"/>
      <w:ind w:firstLine="360" w:firstLineChars="20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F486A">
    <w:pPr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 w:val="0"/>
      <w:snapToGrid w:val="0"/>
      <w:spacing w:line="240" w:lineRule="auto"/>
      <w:ind w:firstLine="0"/>
      <w:jc w:val="center"/>
      <w:textAlignment w:val="auto"/>
      <w:rPr>
        <w:rFonts w:ascii="Calibri" w:hAnsi="Calibri" w:eastAsia="宋体" w:cs="Times New Roman"/>
        <w:kern w:val="2"/>
        <w:sz w:val="2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2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D92AFD">
                          <w:pPr>
                            <w:widowControl w:val="0"/>
                            <w:spacing w:line="400" w:lineRule="atLeast"/>
                            <w:ind w:firstLine="0"/>
                            <w:jc w:val="center"/>
                            <w:rPr>
                              <w:rFonts w:ascii="Calibri" w:hAnsi="Calibri" w:eastAsia="宋体" w:cs="Times New Roman"/>
                              <w:kern w:val="2"/>
                              <w:sz w:val="2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4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1fWDns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BD92AFD">
                    <w:pPr>
                      <w:widowControl w:val="0"/>
                      <w:spacing w:line="400" w:lineRule="atLeast"/>
                      <w:ind w:firstLine="0"/>
                      <w:jc w:val="center"/>
                      <w:rPr>
                        <w:rFonts w:ascii="Calibri" w:hAnsi="Calibri" w:eastAsia="宋体" w:cs="Times New Roman"/>
                        <w:kern w:val="2"/>
                        <w:sz w:val="2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4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19AF6">
    <w:pPr>
      <w:spacing w:line="240" w:lineRule="auto"/>
      <w:ind w:left="420" w:firstLine="0" w:firstLineChars="0"/>
      <w:rPr>
        <w:rFonts w:ascii="Calibri" w:hAnsi="Calibri" w:eastAsia="宋体" w:cs="Times New Roman"/>
        <w:sz w:val="21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8B677"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360" w:firstLineChars="20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BAF65"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360" w:firstLineChars="20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D7DE6F"/>
    <w:multiLevelType w:val="singleLevel"/>
    <w:tmpl w:val="D4D7DE6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FE603FA"/>
    <w:multiLevelType w:val="multilevel"/>
    <w:tmpl w:val="7FE603FA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default" w:ascii="Times New Roman" w:hAnsi="Times New Roman" w:cs="Times New Roman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2YzYwZjliMjlmZTU1MTYwZjRiZmY1NjNlOTU4NjEifQ=="/>
  </w:docVars>
  <w:rsids>
    <w:rsidRoot w:val="515C4AD8"/>
    <w:rsid w:val="01763BCE"/>
    <w:rsid w:val="03D71CDD"/>
    <w:rsid w:val="058C7E64"/>
    <w:rsid w:val="06B35A3C"/>
    <w:rsid w:val="06CB1254"/>
    <w:rsid w:val="07EAA3C4"/>
    <w:rsid w:val="07FD74A6"/>
    <w:rsid w:val="0C841280"/>
    <w:rsid w:val="0CA86A26"/>
    <w:rsid w:val="0EDB61ED"/>
    <w:rsid w:val="11E17448"/>
    <w:rsid w:val="137BFF63"/>
    <w:rsid w:val="167C23B0"/>
    <w:rsid w:val="169800B1"/>
    <w:rsid w:val="1AB7287F"/>
    <w:rsid w:val="1D1C395A"/>
    <w:rsid w:val="1D9CF8F3"/>
    <w:rsid w:val="1DFD1074"/>
    <w:rsid w:val="1FA935EC"/>
    <w:rsid w:val="1FDC8478"/>
    <w:rsid w:val="217B46FD"/>
    <w:rsid w:val="232A71E2"/>
    <w:rsid w:val="253D3381"/>
    <w:rsid w:val="26173ADF"/>
    <w:rsid w:val="27F7EF38"/>
    <w:rsid w:val="2974579E"/>
    <w:rsid w:val="2BFB9F5A"/>
    <w:rsid w:val="2D6243AC"/>
    <w:rsid w:val="2ED7C3DC"/>
    <w:rsid w:val="2F8F4A30"/>
    <w:rsid w:val="2FD94AFE"/>
    <w:rsid w:val="2FDD5EFA"/>
    <w:rsid w:val="30BC5357"/>
    <w:rsid w:val="30EAC748"/>
    <w:rsid w:val="31A66981"/>
    <w:rsid w:val="3375C800"/>
    <w:rsid w:val="35BF0B10"/>
    <w:rsid w:val="36DBE6A8"/>
    <w:rsid w:val="37CFDA31"/>
    <w:rsid w:val="37D24519"/>
    <w:rsid w:val="37D6C487"/>
    <w:rsid w:val="37E9347D"/>
    <w:rsid w:val="39A206BD"/>
    <w:rsid w:val="3AE157E3"/>
    <w:rsid w:val="3BA236DC"/>
    <w:rsid w:val="3BBB2AE7"/>
    <w:rsid w:val="3D36C76B"/>
    <w:rsid w:val="3DE9E466"/>
    <w:rsid w:val="3DE9F941"/>
    <w:rsid w:val="3E7F69AC"/>
    <w:rsid w:val="3EC69245"/>
    <w:rsid w:val="3EDA0D0C"/>
    <w:rsid w:val="3F8D00E7"/>
    <w:rsid w:val="3FA27BC8"/>
    <w:rsid w:val="3FDB18CA"/>
    <w:rsid w:val="3FEACCE4"/>
    <w:rsid w:val="3FFC366E"/>
    <w:rsid w:val="402D1486"/>
    <w:rsid w:val="41490D2C"/>
    <w:rsid w:val="42941C47"/>
    <w:rsid w:val="44A92FC5"/>
    <w:rsid w:val="46B207D1"/>
    <w:rsid w:val="4A1055CF"/>
    <w:rsid w:val="4A77048E"/>
    <w:rsid w:val="4BD77FE4"/>
    <w:rsid w:val="4C7F73F7"/>
    <w:rsid w:val="4CD749DF"/>
    <w:rsid w:val="4CFE27CD"/>
    <w:rsid w:val="4D5479A3"/>
    <w:rsid w:val="4DD64490"/>
    <w:rsid w:val="4DD753E8"/>
    <w:rsid w:val="4F7B7C2C"/>
    <w:rsid w:val="4FF76CEE"/>
    <w:rsid w:val="515C4AD8"/>
    <w:rsid w:val="51FE5F6C"/>
    <w:rsid w:val="5336CAD3"/>
    <w:rsid w:val="536F19C1"/>
    <w:rsid w:val="53755CA9"/>
    <w:rsid w:val="53772D4E"/>
    <w:rsid w:val="53EB9DD7"/>
    <w:rsid w:val="54D20DC2"/>
    <w:rsid w:val="55F66018"/>
    <w:rsid w:val="576F7D55"/>
    <w:rsid w:val="5855720E"/>
    <w:rsid w:val="58711B6E"/>
    <w:rsid w:val="58FDBE66"/>
    <w:rsid w:val="59E86AE6"/>
    <w:rsid w:val="5A7F23A4"/>
    <w:rsid w:val="5AB68DE7"/>
    <w:rsid w:val="5BBF71C4"/>
    <w:rsid w:val="5C3FE283"/>
    <w:rsid w:val="5DDDD871"/>
    <w:rsid w:val="5E183FB9"/>
    <w:rsid w:val="5EEE582B"/>
    <w:rsid w:val="5F5D1850"/>
    <w:rsid w:val="5F7D8312"/>
    <w:rsid w:val="5F8D1FD1"/>
    <w:rsid w:val="5FBB91C5"/>
    <w:rsid w:val="5FD54091"/>
    <w:rsid w:val="5FDFEA89"/>
    <w:rsid w:val="5FEED6F2"/>
    <w:rsid w:val="5FFF0892"/>
    <w:rsid w:val="5FFF726D"/>
    <w:rsid w:val="6071159A"/>
    <w:rsid w:val="61EE93FD"/>
    <w:rsid w:val="63E9467B"/>
    <w:rsid w:val="6677C27F"/>
    <w:rsid w:val="677F5DCF"/>
    <w:rsid w:val="679F0F06"/>
    <w:rsid w:val="67FB304E"/>
    <w:rsid w:val="696FD92B"/>
    <w:rsid w:val="6ABF036B"/>
    <w:rsid w:val="6B3F77DB"/>
    <w:rsid w:val="6B827B32"/>
    <w:rsid w:val="6BDFE99B"/>
    <w:rsid w:val="6BE04F09"/>
    <w:rsid w:val="6BED5AA0"/>
    <w:rsid w:val="6BFF9175"/>
    <w:rsid w:val="6C7F69B1"/>
    <w:rsid w:val="6D943EDD"/>
    <w:rsid w:val="6DA3699F"/>
    <w:rsid w:val="6DBEFEF7"/>
    <w:rsid w:val="6DDDBF3D"/>
    <w:rsid w:val="6DDFF570"/>
    <w:rsid w:val="6EF7D8A8"/>
    <w:rsid w:val="6EFDE592"/>
    <w:rsid w:val="6EFE934B"/>
    <w:rsid w:val="6FF84956"/>
    <w:rsid w:val="6FFF5385"/>
    <w:rsid w:val="6FFFC6F1"/>
    <w:rsid w:val="70BDF58C"/>
    <w:rsid w:val="71F76285"/>
    <w:rsid w:val="733C0C79"/>
    <w:rsid w:val="7345B70D"/>
    <w:rsid w:val="738C337F"/>
    <w:rsid w:val="73936468"/>
    <w:rsid w:val="73A17B07"/>
    <w:rsid w:val="73BA68CB"/>
    <w:rsid w:val="73EE4356"/>
    <w:rsid w:val="753D1AD6"/>
    <w:rsid w:val="755B043D"/>
    <w:rsid w:val="7567054B"/>
    <w:rsid w:val="75EE96B6"/>
    <w:rsid w:val="76FB3631"/>
    <w:rsid w:val="777E1D3B"/>
    <w:rsid w:val="777FF982"/>
    <w:rsid w:val="77A5844C"/>
    <w:rsid w:val="77BE8AF9"/>
    <w:rsid w:val="77F72732"/>
    <w:rsid w:val="77FD7D15"/>
    <w:rsid w:val="77FDC590"/>
    <w:rsid w:val="77FF4CE8"/>
    <w:rsid w:val="79134850"/>
    <w:rsid w:val="79DE5E6F"/>
    <w:rsid w:val="7A4D3D91"/>
    <w:rsid w:val="7A8157E9"/>
    <w:rsid w:val="7ABF6ACC"/>
    <w:rsid w:val="7AF46434"/>
    <w:rsid w:val="7B3D40F4"/>
    <w:rsid w:val="7B9D2AF7"/>
    <w:rsid w:val="7BE93D15"/>
    <w:rsid w:val="7BFD776D"/>
    <w:rsid w:val="7BFDCCCC"/>
    <w:rsid w:val="7CC71D46"/>
    <w:rsid w:val="7CDF28E3"/>
    <w:rsid w:val="7CEFB846"/>
    <w:rsid w:val="7CFB9373"/>
    <w:rsid w:val="7D0719AF"/>
    <w:rsid w:val="7D5B1A09"/>
    <w:rsid w:val="7D9DA369"/>
    <w:rsid w:val="7DAEDF1C"/>
    <w:rsid w:val="7DD39881"/>
    <w:rsid w:val="7DD789D0"/>
    <w:rsid w:val="7DDEC9CF"/>
    <w:rsid w:val="7DEB39D8"/>
    <w:rsid w:val="7E370577"/>
    <w:rsid w:val="7E730D4D"/>
    <w:rsid w:val="7EDE447E"/>
    <w:rsid w:val="7EDF17A1"/>
    <w:rsid w:val="7EFD26B2"/>
    <w:rsid w:val="7EFF858C"/>
    <w:rsid w:val="7F3DE7A3"/>
    <w:rsid w:val="7F7C006E"/>
    <w:rsid w:val="7F7D03B5"/>
    <w:rsid w:val="7F7DB63D"/>
    <w:rsid w:val="7FAFE7F9"/>
    <w:rsid w:val="7FD4FE14"/>
    <w:rsid w:val="7FD7E60D"/>
    <w:rsid w:val="7FEF68DF"/>
    <w:rsid w:val="7FFBC7C8"/>
    <w:rsid w:val="7FFBEA0D"/>
    <w:rsid w:val="7FFBFB11"/>
    <w:rsid w:val="7FFC9FB8"/>
    <w:rsid w:val="7FFF30E6"/>
    <w:rsid w:val="7FFFA43C"/>
    <w:rsid w:val="7FFFF00A"/>
    <w:rsid w:val="7FFFF6A5"/>
    <w:rsid w:val="839F224C"/>
    <w:rsid w:val="89739D12"/>
    <w:rsid w:val="8FFF580C"/>
    <w:rsid w:val="9177E768"/>
    <w:rsid w:val="97BFFD81"/>
    <w:rsid w:val="9F7F9E72"/>
    <w:rsid w:val="A59E970D"/>
    <w:rsid w:val="AB7D03B1"/>
    <w:rsid w:val="AB7D6FA7"/>
    <w:rsid w:val="ABFF1CD8"/>
    <w:rsid w:val="ADEBBE29"/>
    <w:rsid w:val="ADF45E31"/>
    <w:rsid w:val="AE742D7B"/>
    <w:rsid w:val="AF757D22"/>
    <w:rsid w:val="AF7D74FB"/>
    <w:rsid w:val="AF7F5070"/>
    <w:rsid w:val="AFEDA104"/>
    <w:rsid w:val="AFEF7323"/>
    <w:rsid w:val="B4FF2B23"/>
    <w:rsid w:val="B7FF8F2A"/>
    <w:rsid w:val="BAFB1A1E"/>
    <w:rsid w:val="BB5F1567"/>
    <w:rsid w:val="BB63A8CA"/>
    <w:rsid w:val="BBBF84C0"/>
    <w:rsid w:val="BCFF4EE9"/>
    <w:rsid w:val="BDB6290E"/>
    <w:rsid w:val="BDBF5844"/>
    <w:rsid w:val="BE6750E6"/>
    <w:rsid w:val="BE7EBB6E"/>
    <w:rsid w:val="BEDBD7DB"/>
    <w:rsid w:val="BEFA3BA6"/>
    <w:rsid w:val="BF5FB762"/>
    <w:rsid w:val="BF7F63CB"/>
    <w:rsid w:val="BFB30DBA"/>
    <w:rsid w:val="BFC68982"/>
    <w:rsid w:val="BFDFD245"/>
    <w:rsid w:val="BFF32098"/>
    <w:rsid w:val="BFFF5E88"/>
    <w:rsid w:val="C7A3AF0B"/>
    <w:rsid w:val="CBB76916"/>
    <w:rsid w:val="CBF3E8CC"/>
    <w:rsid w:val="CBF67167"/>
    <w:rsid w:val="CF330278"/>
    <w:rsid w:val="CF7B3691"/>
    <w:rsid w:val="D382D8F7"/>
    <w:rsid w:val="D4BF11E3"/>
    <w:rsid w:val="DB1A4009"/>
    <w:rsid w:val="DB984381"/>
    <w:rsid w:val="DBD7FB10"/>
    <w:rsid w:val="DCFBA9D3"/>
    <w:rsid w:val="DD5356BA"/>
    <w:rsid w:val="DDB51C20"/>
    <w:rsid w:val="DDF40AFF"/>
    <w:rsid w:val="DEFE99F1"/>
    <w:rsid w:val="DEFF0C55"/>
    <w:rsid w:val="DF4EE2D6"/>
    <w:rsid w:val="DF6F5FB0"/>
    <w:rsid w:val="DFBD6C6C"/>
    <w:rsid w:val="DFFC6793"/>
    <w:rsid w:val="E6FB49EE"/>
    <w:rsid w:val="EA7FCB0C"/>
    <w:rsid w:val="EAFF378A"/>
    <w:rsid w:val="EB7FCE24"/>
    <w:rsid w:val="EBBFBF4E"/>
    <w:rsid w:val="EBF737D7"/>
    <w:rsid w:val="EC7F6007"/>
    <w:rsid w:val="ECCF6F63"/>
    <w:rsid w:val="ED6F5175"/>
    <w:rsid w:val="EEB9E16D"/>
    <w:rsid w:val="EEFE9401"/>
    <w:rsid w:val="EEFF394F"/>
    <w:rsid w:val="EEFF64C7"/>
    <w:rsid w:val="EFB9F28A"/>
    <w:rsid w:val="EFFF16F4"/>
    <w:rsid w:val="F1DFFEFF"/>
    <w:rsid w:val="F3CF53A6"/>
    <w:rsid w:val="F55DD1F2"/>
    <w:rsid w:val="F67D3F3E"/>
    <w:rsid w:val="F6BFAE31"/>
    <w:rsid w:val="F71DAAB4"/>
    <w:rsid w:val="F75BF6B4"/>
    <w:rsid w:val="F76F3CFF"/>
    <w:rsid w:val="F79F77C1"/>
    <w:rsid w:val="F7B3E4A5"/>
    <w:rsid w:val="F7B79CD1"/>
    <w:rsid w:val="F7BD72BB"/>
    <w:rsid w:val="F7BEF1A2"/>
    <w:rsid w:val="F7EF1877"/>
    <w:rsid w:val="F8BBA06B"/>
    <w:rsid w:val="F99FB94D"/>
    <w:rsid w:val="FA3626BC"/>
    <w:rsid w:val="FA4F41BC"/>
    <w:rsid w:val="FABE720A"/>
    <w:rsid w:val="FB27DA6C"/>
    <w:rsid w:val="FBBF6B54"/>
    <w:rsid w:val="FBDF31B8"/>
    <w:rsid w:val="FBFBE762"/>
    <w:rsid w:val="FC5BE1E3"/>
    <w:rsid w:val="FCC95C9E"/>
    <w:rsid w:val="FCF30328"/>
    <w:rsid w:val="FD51D2AC"/>
    <w:rsid w:val="FD6E75D2"/>
    <w:rsid w:val="FDAC7EB2"/>
    <w:rsid w:val="FDBBF09E"/>
    <w:rsid w:val="FDF1CF3A"/>
    <w:rsid w:val="FDF5C0DF"/>
    <w:rsid w:val="FDFDE053"/>
    <w:rsid w:val="FDFDE926"/>
    <w:rsid w:val="FDFE624B"/>
    <w:rsid w:val="FDFFE83D"/>
    <w:rsid w:val="FE9E4557"/>
    <w:rsid w:val="FEEACC24"/>
    <w:rsid w:val="FEEF5F03"/>
    <w:rsid w:val="FEF7BF79"/>
    <w:rsid w:val="FEFE4BE1"/>
    <w:rsid w:val="FEFFBED7"/>
    <w:rsid w:val="FEFFCB9D"/>
    <w:rsid w:val="FF496273"/>
    <w:rsid w:val="FF4F704B"/>
    <w:rsid w:val="FF797553"/>
    <w:rsid w:val="FF7B2B05"/>
    <w:rsid w:val="FF7B6704"/>
    <w:rsid w:val="FF9D5C4E"/>
    <w:rsid w:val="FFAA8B84"/>
    <w:rsid w:val="FFC30835"/>
    <w:rsid w:val="FFDAFEE2"/>
    <w:rsid w:val="FFDD2083"/>
    <w:rsid w:val="FFF55105"/>
    <w:rsid w:val="FFF58911"/>
    <w:rsid w:val="FFFA45F9"/>
    <w:rsid w:val="FFFAA1CF"/>
    <w:rsid w:val="FFFB8BBA"/>
    <w:rsid w:val="FFFBF4B1"/>
    <w:rsid w:val="FFFD291C"/>
    <w:rsid w:val="FFFF7B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480" w:lineRule="auto"/>
      <w:ind w:firstLine="880" w:firstLineChars="200"/>
      <w:outlineLvl w:val="0"/>
    </w:pPr>
    <w:rPr>
      <w:rFonts w:eastAsia="CESI黑体-GB2312"/>
      <w:b/>
      <w:kern w:val="44"/>
    </w:rPr>
  </w:style>
  <w:style w:type="paragraph" w:styleId="3">
    <w:name w:val="heading 2"/>
    <w:basedOn w:val="1"/>
    <w:next w:val="1"/>
    <w:link w:val="21"/>
    <w:unhideWhenUsed/>
    <w:qFormat/>
    <w:uiPriority w:val="0"/>
    <w:pPr>
      <w:keepNext/>
      <w:keepLines/>
      <w:numPr>
        <w:ilvl w:val="1"/>
        <w:numId w:val="1"/>
      </w:numPr>
      <w:spacing w:beforeLines="0" w:afterLines="0" w:line="413" w:lineRule="auto"/>
      <w:ind w:firstLine="880" w:firstLineChars="200"/>
      <w:outlineLvl w:val="1"/>
    </w:pPr>
    <w:rPr>
      <w:rFonts w:ascii="Arial" w:hAnsi="Arial" w:eastAsia="华文楷体"/>
      <w:b/>
    </w:rPr>
  </w:style>
  <w:style w:type="paragraph" w:styleId="4">
    <w:name w:val="heading 3"/>
    <w:basedOn w:val="1"/>
    <w:next w:val="1"/>
    <w:link w:val="22"/>
    <w:unhideWhenUsed/>
    <w:qFormat/>
    <w:uiPriority w:val="0"/>
    <w:pPr>
      <w:keepNext/>
      <w:keepLines/>
      <w:numPr>
        <w:ilvl w:val="2"/>
        <w:numId w:val="1"/>
      </w:numPr>
      <w:spacing w:beforeLines="0" w:beforeAutospacing="0" w:afterLines="0" w:afterAutospacing="0" w:line="360" w:lineRule="auto"/>
      <w:ind w:firstLine="880" w:firstLineChars="200"/>
      <w:outlineLvl w:val="2"/>
    </w:pPr>
    <w:rPr>
      <w:b/>
    </w:rPr>
  </w:style>
  <w:style w:type="paragraph" w:styleId="5">
    <w:name w:val="heading 4"/>
    <w:basedOn w:val="1"/>
    <w:next w:val="1"/>
    <w:link w:val="23"/>
    <w:unhideWhenUsed/>
    <w:qFormat/>
    <w:uiPriority w:val="0"/>
    <w:pPr>
      <w:keepNext/>
      <w:keepLines/>
      <w:numPr>
        <w:ilvl w:val="3"/>
        <w:numId w:val="1"/>
      </w:numPr>
      <w:spacing w:beforeLines="0" w:afterLines="0" w:line="372" w:lineRule="auto"/>
      <w:ind w:firstLine="403" w:firstLineChars="0"/>
      <w:outlineLvl w:val="3"/>
    </w:pPr>
    <w:rPr>
      <w:rFonts w:ascii="Arial" w:hAnsi="Arial" w:eastAsia="CESI仿宋-GB2312"/>
    </w:rPr>
  </w:style>
  <w:style w:type="paragraph" w:styleId="6">
    <w:name w:val="heading 5"/>
    <w:basedOn w:val="1"/>
    <w:next w:val="1"/>
    <w:link w:val="24"/>
    <w:unhideWhenUsed/>
    <w:qFormat/>
    <w:uiPriority w:val="0"/>
    <w:pPr>
      <w:outlineLvl w:val="4"/>
    </w:pPr>
    <w:rPr>
      <w:rFonts w:ascii="仿宋_GB2312" w:hAnsi="仿宋_GB2312" w:cs="仿宋_GB2312"/>
      <w:b/>
      <w:sz w:val="32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30"/>
      <w:szCs w:val="30"/>
      <w:lang w:val="en-US" w:eastAsia="en-US" w:bidi="ar-SA"/>
    </w:rPr>
  </w:style>
  <w:style w:type="paragraph" w:styleId="12">
    <w:name w:val="Plain Text"/>
    <w:basedOn w:val="1"/>
    <w:qFormat/>
    <w:uiPriority w:val="0"/>
    <w:rPr>
      <w:rFonts w:ascii="宋体" w:hAnsi="Courier New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Emphasis"/>
    <w:basedOn w:val="18"/>
    <w:qFormat/>
    <w:uiPriority w:val="0"/>
    <w:rPr>
      <w:i/>
    </w:rPr>
  </w:style>
  <w:style w:type="character" w:customStyle="1" w:styleId="20">
    <w:name w:val="标题 1 Char"/>
    <w:link w:val="2"/>
    <w:qFormat/>
    <w:uiPriority w:val="0"/>
    <w:rPr>
      <w:rFonts w:eastAsia="CESI黑体-GB2312"/>
      <w:b/>
      <w:kern w:val="44"/>
    </w:rPr>
  </w:style>
  <w:style w:type="character" w:customStyle="1" w:styleId="21">
    <w:name w:val="标题 2 Char"/>
    <w:link w:val="3"/>
    <w:qFormat/>
    <w:uiPriority w:val="0"/>
    <w:rPr>
      <w:rFonts w:ascii="Arial" w:hAnsi="Arial" w:eastAsia="华文楷体"/>
      <w:b/>
    </w:rPr>
  </w:style>
  <w:style w:type="character" w:customStyle="1" w:styleId="22">
    <w:name w:val="标题 3 Char"/>
    <w:link w:val="4"/>
    <w:qFormat/>
    <w:uiPriority w:val="0"/>
    <w:rPr>
      <w:rFonts w:eastAsia="仿宋_GB2312"/>
      <w:b/>
    </w:rPr>
  </w:style>
  <w:style w:type="character" w:customStyle="1" w:styleId="23">
    <w:name w:val="标题 4 Char"/>
    <w:link w:val="5"/>
    <w:qFormat/>
    <w:uiPriority w:val="0"/>
    <w:rPr>
      <w:rFonts w:ascii="Arial" w:hAnsi="Arial" w:eastAsia="CESI仿宋-GB2312" w:cs="Times New Roman"/>
      <w:kern w:val="2"/>
      <w:sz w:val="32"/>
      <w:szCs w:val="22"/>
      <w:lang w:val="en-US" w:eastAsia="zh-CN" w:bidi="ar-SA"/>
    </w:rPr>
  </w:style>
  <w:style w:type="character" w:customStyle="1" w:styleId="24">
    <w:name w:val="标题 5 Char"/>
    <w:link w:val="6"/>
    <w:qFormat/>
    <w:uiPriority w:val="0"/>
    <w:rPr>
      <w:rFonts w:ascii="仿宋_GB2312" w:hAnsi="仿宋_GB2312" w:eastAsia="仿宋_GB2312" w:cs="仿宋_GB2312"/>
      <w:b/>
      <w:kern w:val="2"/>
      <w:sz w:val="32"/>
      <w:szCs w:val="22"/>
      <w:lang w:val="en-US" w:eastAsia="zh-CN" w:bidi="ar-SA"/>
    </w:rPr>
  </w:style>
  <w:style w:type="character" w:customStyle="1" w:styleId="25">
    <w:name w:val="font11"/>
    <w:basedOn w:val="18"/>
    <w:qFormat/>
    <w:uiPriority w:val="0"/>
    <w:rPr>
      <w:rFonts w:hint="default" w:ascii="Times New Roman" w:hAnsi="Times New Roman" w:cs="Times New Roman"/>
      <w:color w:val="000000"/>
      <w:sz w:val="36"/>
      <w:szCs w:val="36"/>
      <w:u w:val="none"/>
    </w:rPr>
  </w:style>
  <w:style w:type="character" w:customStyle="1" w:styleId="26">
    <w:name w:val="font71"/>
    <w:basedOn w:val="18"/>
    <w:qFormat/>
    <w:uiPriority w:val="0"/>
    <w:rPr>
      <w:rFonts w:ascii="黑体" w:hAnsi="宋体" w:eastAsia="黑体" w:cs="黑体"/>
      <w:color w:val="000000"/>
      <w:sz w:val="36"/>
      <w:szCs w:val="36"/>
      <w:u w:val="none"/>
    </w:rPr>
  </w:style>
  <w:style w:type="character" w:customStyle="1" w:styleId="27">
    <w:name w:val="font51"/>
    <w:basedOn w:val="1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8">
    <w:name w:val="font41"/>
    <w:basedOn w:val="1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paragraph" w:customStyle="1" w:styleId="29">
    <w:name w:val="BodyText1I2"/>
    <w:basedOn w:val="30"/>
    <w:qFormat/>
    <w:uiPriority w:val="0"/>
    <w:pPr>
      <w:tabs>
        <w:tab w:val="left" w:pos="3600"/>
      </w:tabs>
      <w:ind w:firstLine="420" w:firstLineChars="200"/>
    </w:pPr>
  </w:style>
  <w:style w:type="paragraph" w:customStyle="1" w:styleId="30">
    <w:name w:val="BodyTextIndent"/>
    <w:basedOn w:val="1"/>
    <w:qFormat/>
    <w:uiPriority w:val="0"/>
    <w:pPr>
      <w:tabs>
        <w:tab w:val="left" w:pos="3600"/>
      </w:tabs>
      <w:ind w:left="-359" w:leftChars="-171" w:firstLine="675" w:firstLineChars="211"/>
      <w:textAlignment w:val="baseline"/>
    </w:pPr>
    <w:rPr>
      <w:rFonts w:ascii="仿宋_GB2312" w:eastAsia="仿宋_GB2312"/>
      <w:sz w:val="32"/>
      <w:szCs w:val="24"/>
    </w:rPr>
  </w:style>
  <w:style w:type="table" w:customStyle="1" w:styleId="3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l\AppData\Roaming\kingsoft\office6\templates\wps\zh_CN\&#27827;&#21335;&#30465;&#31185;&#23398;&#38498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2e425b30-c0f1-407a-815a-917c9b53b225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1273D271</paraID>
      <start>31</start>
      <end>33</end>
      <status>modified</status>
      <modifiedWord>，在</modifiedWord>
      <trackRevisions>false</trackRevisions>
    </reviewItem>
    <reviewItem>
      <errorID>aee8cefb-e39b-487c-9f12-e69e5fd504b2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73C6F866</paraID>
      <start>64</start>
      <end>66</end>
      <status>modified</status>
      <modifiedWord>，在</modifiedWord>
      <trackRevisions>false</trackRevisions>
    </reviewItem>
    <reviewItem>
      <errorID>25b8cacc-2ef1-415e-a46e-2a840e28a3e8</errorID>
      <errorWord>单位联合</errorWord>
      <group>L1_Grammar</group>
      <groupName>语法问题</groupName>
      <ability>L2_Grammar</ability>
      <abilityName>语法错误</abilityName>
      <candidateList>
        <item>单位</item>
      </candidateList>
      <explain/>
      <paraID>73C6F866</paraID>
      <start>126</start>
      <end>128</end>
      <status>modified</status>
      <modifiedWord>单位</modifiedWord>
      <trackRevisions>false</trackRevisions>
    </reviewItem>
    <reviewItem>
      <errorID>e58b413a-8db7-4b94-be46-bc287aec2b97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73C6F866</paraID>
      <start>165</start>
      <end>167</end>
      <status>modified</status>
      <modifiedWord>，在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4b5f4c-68cc-4f8e-a758-70f29f76a7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河南省科学院.dot</Template>
  <Pages>7</Pages>
  <Words>6758</Words>
  <Characters>6939</Characters>
  <Lines>0</Lines>
  <Paragraphs>0</Paragraphs>
  <TotalTime>18</TotalTime>
  <ScaleCrop>false</ScaleCrop>
  <LinksUpToDate>false</LinksUpToDate>
  <CharactersWithSpaces>7178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2026-04-01T08:59:00Z</dcterms:created>
  <dc:creator>周周</dc:creator>
  <cp:lastModifiedBy>周周</cp:lastModifiedBy>
  <dcterms:modified xsi:type="dcterms:W3CDTF">2026-06-18T07:31:02Z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325A9B436918408B9C3A6F1363064772_13</vt:lpwstr>
  </property>
  <property fmtid="{D5CDD505-2E9C-101B-9397-08002B2CF9AE}" pid="4" name="KSOTemplateDocerSaveRecord">
    <vt:lpwstr>eyJoZGlkIjoiMzEwNTM5NzYwMDRjMzkwZTVkZjY2ODkwMGIxNGU0OTUiLCJ1c2VySWQiOiIyMDIwNjA2NTgifQ==</vt:lpwstr>
  </property>
</Properties>
</file>